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172" w:rsidRDefault="0048441D" w:rsidP="00B027B3">
      <w:pPr>
        <w:pStyle w:val="Heading2"/>
        <w:rPr>
          <w:sz w:val="22"/>
          <w:szCs w:val="22"/>
        </w:rPr>
      </w:pPr>
      <w:r w:rsidRPr="0048441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8pt;margin-top:-26.2pt;width:579.85pt;height:48.35pt;z-index:251658240" o:allowincell="f" filled="f" stroked="f">
            <v:textbox inset="0,0,0,0">
              <w:txbxContent>
                <w:p w:rsidR="00DD498B" w:rsidRPr="00921E17" w:rsidRDefault="00DD498B" w:rsidP="00B027B3">
                  <w:pPr>
                    <w:jc w:val="center"/>
                    <w:rPr>
                      <w:b/>
                      <w:bCs/>
                      <w:sz w:val="96"/>
                      <w:szCs w:val="56"/>
                    </w:rPr>
                  </w:pPr>
                  <w:r w:rsidRPr="00921E17">
                    <w:rPr>
                      <w:b/>
                      <w:sz w:val="96"/>
                      <w:szCs w:val="56"/>
                    </w:rPr>
                    <w:t>FEBRUARIE 2015</w:t>
                  </w:r>
                </w:p>
              </w:txbxContent>
            </v:textbox>
            <w10:wrap type="square"/>
          </v:shape>
        </w:pict>
      </w:r>
      <w:r w:rsidR="00D8254E">
        <w:rPr>
          <w:noProof/>
          <w:lang w:val="en-ZA" w:eastAsia="en-Z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-736600</wp:posOffset>
            </wp:positionV>
            <wp:extent cx="1227455" cy="1425575"/>
            <wp:effectExtent l="19050" t="0" r="0" b="0"/>
            <wp:wrapTight wrapText="bothSides">
              <wp:wrapPolygon edited="0">
                <wp:start x="-335" y="0"/>
                <wp:lineTo x="-335" y="21359"/>
                <wp:lineTo x="21455" y="21359"/>
                <wp:lineTo x="21455" y="0"/>
                <wp:lineTo x="-335" y="0"/>
              </wp:wrapPolygon>
            </wp:wrapTight>
            <wp:docPr id="5" name="Picture 0" descr="PCS_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_logo_Fin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54E">
        <w:rPr>
          <w:noProof/>
          <w:lang w:val="en-ZA" w:eastAsia="en-ZA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7564120</wp:posOffset>
            </wp:positionH>
            <wp:positionV relativeFrom="paragraph">
              <wp:posOffset>-701040</wp:posOffset>
            </wp:positionV>
            <wp:extent cx="1139825" cy="1371600"/>
            <wp:effectExtent l="0" t="0" r="0" b="0"/>
            <wp:wrapTight wrapText="bothSides">
              <wp:wrapPolygon edited="0">
                <wp:start x="15162" y="600"/>
                <wp:lineTo x="722" y="1200"/>
                <wp:lineTo x="361" y="5400"/>
                <wp:lineTo x="3249" y="6000"/>
                <wp:lineTo x="1444" y="8100"/>
                <wp:lineTo x="2527" y="15000"/>
                <wp:lineTo x="361" y="19500"/>
                <wp:lineTo x="1083" y="20100"/>
                <wp:lineTo x="20577" y="20100"/>
                <wp:lineTo x="21299" y="19800"/>
                <wp:lineTo x="20577" y="17700"/>
                <wp:lineTo x="19133" y="15000"/>
                <wp:lineTo x="19494" y="10200"/>
                <wp:lineTo x="20216" y="5700"/>
                <wp:lineTo x="20216" y="5400"/>
                <wp:lineTo x="20938" y="5100"/>
                <wp:lineTo x="19855" y="3000"/>
                <wp:lineTo x="17328" y="600"/>
                <wp:lineTo x="15162" y="600"/>
              </wp:wrapPolygon>
            </wp:wrapTight>
            <wp:docPr id="11" name="Picture 10" descr="Cupcakes-4-Kids-With-Cancer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cakes-4-Kids-With-Cancer-Logo (1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231A91" w:rsidTr="00B027B3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231A91" w:rsidRDefault="00B62170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SONDAG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231A91" w:rsidRDefault="00B62170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MAANDAG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231A91" w:rsidRDefault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DINSDAG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231A91" w:rsidRDefault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WOENSDAG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231A91" w:rsidRDefault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DONDERDAG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231A91" w:rsidRDefault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VRYDAG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231A91" w:rsidRDefault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SATERDAG</w:t>
            </w:r>
          </w:p>
        </w:tc>
      </w:tr>
      <w:tr w:rsidR="00231A91" w:rsidTr="00B027B3">
        <w:trPr>
          <w:trHeight w:hRule="exact" w:val="1500"/>
        </w:trPr>
        <w:tc>
          <w:tcPr>
            <w:tcW w:w="2016" w:type="dxa"/>
          </w:tcPr>
          <w:p w:rsidR="00231A91" w:rsidRDefault="00B027B3">
            <w:pPr>
              <w:rPr>
                <w:b/>
                <w:sz w:val="22"/>
              </w:rPr>
            </w:pPr>
            <w:r w:rsidRPr="00B027B3">
              <w:rPr>
                <w:b/>
                <w:sz w:val="22"/>
              </w:rPr>
              <w:t>1</w:t>
            </w:r>
          </w:p>
          <w:p w:rsidR="00DD498B" w:rsidRDefault="00DD498B">
            <w:pPr>
              <w:rPr>
                <w:b/>
                <w:sz w:val="22"/>
              </w:rPr>
            </w:pPr>
          </w:p>
          <w:p w:rsidR="002E517E" w:rsidRPr="002E517E" w:rsidRDefault="00DD498B">
            <w:pPr>
              <w:rPr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811840" behindDoc="1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233045</wp:posOffset>
                  </wp:positionV>
                  <wp:extent cx="408305" cy="296545"/>
                  <wp:effectExtent l="19050" t="0" r="0" b="0"/>
                  <wp:wrapTight wrapText="bothSides">
                    <wp:wrapPolygon edited="0">
                      <wp:start x="7054" y="0"/>
                      <wp:lineTo x="-1008" y="5550"/>
                      <wp:lineTo x="1008" y="20814"/>
                      <wp:lineTo x="16124" y="20814"/>
                      <wp:lineTo x="21163" y="6938"/>
                      <wp:lineTo x="21163" y="0"/>
                      <wp:lineTo x="11086" y="0"/>
                      <wp:lineTo x="7054" y="0"/>
                    </wp:wrapPolygon>
                  </wp:wrapTight>
                  <wp:docPr id="22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517E">
              <w:rPr>
                <w:b/>
                <w:sz w:val="22"/>
              </w:rPr>
              <w:t xml:space="preserve">Org. </w:t>
            </w:r>
            <w:r w:rsidR="00D54EB0">
              <w:rPr>
                <w:b/>
                <w:sz w:val="22"/>
              </w:rPr>
              <w:t>Prinsloo</w:t>
            </w:r>
          </w:p>
        </w:tc>
        <w:tc>
          <w:tcPr>
            <w:tcW w:w="2016" w:type="dxa"/>
          </w:tcPr>
          <w:p w:rsidR="00231A91" w:rsidRPr="00B027B3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  <w:r w:rsidR="00DD498B">
              <w:rPr>
                <w:b/>
                <w:sz w:val="22"/>
              </w:rPr>
              <w:t xml:space="preserve"> </w:t>
            </w:r>
          </w:p>
        </w:tc>
        <w:tc>
          <w:tcPr>
            <w:tcW w:w="2016" w:type="dxa"/>
          </w:tcPr>
          <w:p w:rsidR="00AB20B6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  <w:r w:rsidR="00921E17">
              <w:rPr>
                <w:b/>
                <w:sz w:val="22"/>
              </w:rPr>
              <w:t xml:space="preserve">   </w:t>
            </w:r>
          </w:p>
          <w:p w:rsidR="00B027B3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Ellen Kololo</w:t>
            </w:r>
          </w:p>
          <w:p w:rsidR="007E3ABD" w:rsidRDefault="007E3ABD">
            <w:pPr>
              <w:rPr>
                <w:b/>
                <w:sz w:val="22"/>
              </w:rPr>
            </w:pPr>
          </w:p>
          <w:p w:rsidR="00921E17" w:rsidRDefault="00921E17">
            <w:pPr>
              <w:rPr>
                <w:b/>
                <w:sz w:val="22"/>
              </w:rPr>
            </w:pPr>
          </w:p>
          <w:p w:rsidR="00921E17" w:rsidRDefault="00921E17">
            <w:pPr>
              <w:rPr>
                <w:b/>
                <w:sz w:val="22"/>
              </w:rPr>
            </w:pPr>
          </w:p>
          <w:p w:rsidR="00921E17" w:rsidRPr="00921E17" w:rsidRDefault="00AB20B6" w:rsidP="00B62170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noProof/>
                <w:color w:val="92D050"/>
                <w:sz w:val="22"/>
                <w:lang w:val="en-ZA" w:eastAsia="en-Z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-413385</wp:posOffset>
                  </wp:positionV>
                  <wp:extent cx="408305" cy="296545"/>
                  <wp:effectExtent l="19050" t="0" r="0" b="0"/>
                  <wp:wrapTight wrapText="bothSides">
                    <wp:wrapPolygon edited="0">
                      <wp:start x="7054" y="0"/>
                      <wp:lineTo x="-1008" y="5550"/>
                      <wp:lineTo x="1008" y="20814"/>
                      <wp:lineTo x="16124" y="20814"/>
                      <wp:lineTo x="21163" y="6938"/>
                      <wp:lineTo x="21163" y="0"/>
                      <wp:lineTo x="11086" y="0"/>
                      <wp:lineTo x="7054" y="0"/>
                    </wp:wrapPolygon>
                  </wp:wrapTight>
                  <wp:docPr id="7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1E17">
              <w:rPr>
                <w:b/>
                <w:color w:val="92D050"/>
                <w:sz w:val="22"/>
              </w:rPr>
              <w:t>Digitale leerdag</w:t>
            </w:r>
          </w:p>
        </w:tc>
        <w:tc>
          <w:tcPr>
            <w:tcW w:w="2016" w:type="dxa"/>
          </w:tcPr>
          <w:p w:rsidR="00231A91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</w:p>
          <w:p w:rsidR="00052F21" w:rsidRPr="00B027B3" w:rsidRDefault="00052F21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Zone </w:t>
            </w:r>
            <w:proofErr w:type="spellStart"/>
            <w:r>
              <w:rPr>
                <w:b/>
                <w:sz w:val="22"/>
              </w:rPr>
              <w:t>Atletiek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te</w:t>
            </w:r>
            <w:proofErr w:type="spellEnd"/>
            <w:r>
              <w:rPr>
                <w:b/>
                <w:sz w:val="22"/>
              </w:rPr>
              <w:t xml:space="preserve"> HF Verwoerd</w:t>
            </w:r>
          </w:p>
        </w:tc>
        <w:tc>
          <w:tcPr>
            <w:tcW w:w="2016" w:type="dxa"/>
          </w:tcPr>
          <w:p w:rsidR="00231A91" w:rsidRPr="00B027B3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</w:tc>
        <w:tc>
          <w:tcPr>
            <w:tcW w:w="2016" w:type="dxa"/>
          </w:tcPr>
          <w:p w:rsidR="00231A91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</w:p>
          <w:p w:rsidR="00921E17" w:rsidRDefault="00921E17">
            <w:pPr>
              <w:rPr>
                <w:b/>
                <w:sz w:val="22"/>
              </w:rPr>
            </w:pPr>
          </w:p>
          <w:p w:rsidR="00921E17" w:rsidRDefault="00921E17">
            <w:pPr>
              <w:rPr>
                <w:b/>
                <w:sz w:val="22"/>
              </w:rPr>
            </w:pPr>
          </w:p>
          <w:p w:rsidR="00921E17" w:rsidRPr="00921E17" w:rsidRDefault="00AF0967" w:rsidP="00AF096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-329565</wp:posOffset>
                  </wp:positionV>
                  <wp:extent cx="720725" cy="438785"/>
                  <wp:effectExtent l="0" t="0" r="3175" b="0"/>
                  <wp:wrapTight wrapText="bothSides">
                    <wp:wrapPolygon edited="0">
                      <wp:start x="2855" y="938"/>
                      <wp:lineTo x="0" y="9378"/>
                      <wp:lineTo x="571" y="17818"/>
                      <wp:lineTo x="10277" y="20631"/>
                      <wp:lineTo x="15415" y="20631"/>
                      <wp:lineTo x="19411" y="20631"/>
                      <wp:lineTo x="21695" y="16880"/>
                      <wp:lineTo x="21695" y="7502"/>
                      <wp:lineTo x="18841" y="4689"/>
                      <wp:lineTo x="6851" y="938"/>
                      <wp:lineTo x="2855" y="938"/>
                    </wp:wrapPolygon>
                  </wp:wrapTight>
                  <wp:docPr id="14" name="Picture 2" descr="C:\Users\ParysB\AppData\Local\Microsoft\Windows\Temporary Internet Files\Content.IE5\UF33VXA8\MC90023227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rysB\AppData\Local\Microsoft\Windows\Temporary Internet Files\Content.IE5\UF33VXA8\MC90023227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1E17">
              <w:rPr>
                <w:b/>
                <w:color w:val="92D050"/>
                <w:sz w:val="22"/>
              </w:rPr>
              <w:t>Kougom dag</w:t>
            </w:r>
          </w:p>
        </w:tc>
        <w:tc>
          <w:tcPr>
            <w:tcW w:w="2016" w:type="dxa"/>
          </w:tcPr>
          <w:p w:rsidR="00231A91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</w:p>
          <w:p w:rsidR="00B027B3" w:rsidRDefault="00AF0967" w:rsidP="00CC1E27">
            <w:pPr>
              <w:jc w:val="center"/>
              <w:rPr>
                <w:b/>
                <w:sz w:val="18"/>
              </w:rPr>
            </w:pPr>
            <w:r>
              <w:rPr>
                <w:b/>
                <w:noProof/>
                <w:sz w:val="18"/>
                <w:lang w:val="en-ZA" w:eastAsia="en-ZA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300355</wp:posOffset>
                  </wp:positionV>
                  <wp:extent cx="514985" cy="391795"/>
                  <wp:effectExtent l="19050" t="0" r="0" b="0"/>
                  <wp:wrapTight wrapText="bothSides">
                    <wp:wrapPolygon edited="0">
                      <wp:start x="7191" y="0"/>
                      <wp:lineTo x="799" y="4201"/>
                      <wp:lineTo x="-799" y="16804"/>
                      <wp:lineTo x="1598" y="21005"/>
                      <wp:lineTo x="15181" y="21005"/>
                      <wp:lineTo x="15980" y="21005"/>
                      <wp:lineTo x="18377" y="17854"/>
                      <wp:lineTo x="18377" y="16804"/>
                      <wp:lineTo x="21573" y="6301"/>
                      <wp:lineTo x="20774" y="0"/>
                      <wp:lineTo x="10387" y="0"/>
                      <wp:lineTo x="7191" y="0"/>
                    </wp:wrapPolygon>
                  </wp:wrapTight>
                  <wp:docPr id="8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027B3" w:rsidRPr="00B027B3">
              <w:rPr>
                <w:b/>
                <w:sz w:val="18"/>
              </w:rPr>
              <w:t>Willem Jansen Van Vuuren</w:t>
            </w:r>
          </w:p>
          <w:p w:rsidR="007E3ABD" w:rsidRPr="00B027B3" w:rsidRDefault="007E3ABD">
            <w:pPr>
              <w:rPr>
                <w:b/>
                <w:sz w:val="22"/>
              </w:rPr>
            </w:pPr>
          </w:p>
        </w:tc>
      </w:tr>
      <w:tr w:rsidR="00231A91" w:rsidTr="00921E17">
        <w:trPr>
          <w:trHeight w:hRule="exact" w:val="1677"/>
        </w:trPr>
        <w:tc>
          <w:tcPr>
            <w:tcW w:w="2016" w:type="dxa"/>
          </w:tcPr>
          <w:p w:rsidR="00231A91" w:rsidRPr="00B027B3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2016" w:type="dxa"/>
          </w:tcPr>
          <w:p w:rsidR="00231A91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9</w:t>
            </w:r>
          </w:p>
          <w:p w:rsidR="006238F4" w:rsidRPr="006238F4" w:rsidRDefault="006238F4" w:rsidP="006238F4">
            <w:pPr>
              <w:jc w:val="center"/>
              <w:rPr>
                <w:b/>
                <w:color w:val="FF0000"/>
                <w:sz w:val="22"/>
              </w:rPr>
            </w:pPr>
            <w:r w:rsidRPr="006238F4">
              <w:rPr>
                <w:b/>
                <w:color w:val="FF0000"/>
                <w:sz w:val="28"/>
              </w:rPr>
              <w:t>Skoolfonds</w:t>
            </w:r>
          </w:p>
          <w:p w:rsidR="00921E17" w:rsidRDefault="00921E17">
            <w:pPr>
              <w:rPr>
                <w:b/>
                <w:sz w:val="22"/>
              </w:rPr>
            </w:pPr>
          </w:p>
          <w:p w:rsidR="00921E17" w:rsidRDefault="00C121E9">
            <w:pPr>
              <w:rPr>
                <w:b/>
                <w:color w:val="92D050"/>
                <w:sz w:val="22"/>
              </w:rPr>
            </w:pPr>
            <w:r>
              <w:rPr>
                <w:b/>
                <w:color w:val="92D050"/>
                <w:sz w:val="22"/>
              </w:rPr>
              <w:t>“Stop Bullebak</w:t>
            </w:r>
            <w:r w:rsidR="00921E17">
              <w:rPr>
                <w:b/>
                <w:color w:val="92D050"/>
                <w:sz w:val="22"/>
              </w:rPr>
              <w:t>”</w:t>
            </w:r>
          </w:p>
          <w:p w:rsidR="00921E17" w:rsidRPr="00921E17" w:rsidRDefault="00BC00A6" w:rsidP="006854ED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color w:val="92D050"/>
                <w:sz w:val="22"/>
              </w:rPr>
              <w:t>D</w:t>
            </w:r>
            <w:r w:rsidR="00921E17">
              <w:rPr>
                <w:b/>
                <w:color w:val="92D050"/>
                <w:sz w:val="22"/>
              </w:rPr>
              <w:t>ag</w:t>
            </w:r>
            <w:r>
              <w:rPr>
                <w:b/>
                <w:color w:val="92D050"/>
                <w:sz w:val="22"/>
              </w:rPr>
              <w:t xml:space="preserve"> – </w:t>
            </w:r>
            <w:r w:rsidR="007753F6">
              <w:rPr>
                <w:b/>
                <w:color w:val="92D050"/>
                <w:sz w:val="22"/>
              </w:rPr>
              <w:t>Ingrid Harper</w:t>
            </w:r>
          </w:p>
        </w:tc>
        <w:tc>
          <w:tcPr>
            <w:tcW w:w="2016" w:type="dxa"/>
          </w:tcPr>
          <w:p w:rsidR="00231A91" w:rsidRPr="00B027B3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2016" w:type="dxa"/>
          </w:tcPr>
          <w:p w:rsidR="00231A91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  <w:p w:rsidR="00052F21" w:rsidRDefault="00052F21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Sanger :</w:t>
            </w:r>
          </w:p>
          <w:p w:rsidR="00052F21" w:rsidRDefault="00052F21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Dirk vd Westhuizen</w:t>
            </w:r>
          </w:p>
          <w:p w:rsidR="00052F21" w:rsidRPr="00B027B3" w:rsidRDefault="00052F21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11:30</w:t>
            </w:r>
          </w:p>
        </w:tc>
        <w:tc>
          <w:tcPr>
            <w:tcW w:w="2016" w:type="dxa"/>
          </w:tcPr>
          <w:p w:rsidR="00231A91" w:rsidRPr="00B027B3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2016" w:type="dxa"/>
          </w:tcPr>
          <w:p w:rsidR="00231A91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  <w:p w:rsidR="00C121E9" w:rsidRDefault="00C121E9">
            <w:pPr>
              <w:rPr>
                <w:b/>
                <w:sz w:val="22"/>
              </w:rPr>
            </w:pPr>
          </w:p>
          <w:p w:rsidR="00C121E9" w:rsidRPr="00B027B3" w:rsidRDefault="00C121E9">
            <w:pPr>
              <w:rPr>
                <w:b/>
                <w:sz w:val="22"/>
              </w:rPr>
            </w:pPr>
          </w:p>
        </w:tc>
        <w:tc>
          <w:tcPr>
            <w:tcW w:w="2016" w:type="dxa"/>
          </w:tcPr>
          <w:p w:rsidR="00231A91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  <w:p w:rsidR="007E3ABD" w:rsidRPr="00B027B3" w:rsidRDefault="00CC1E2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262255</wp:posOffset>
                  </wp:positionV>
                  <wp:extent cx="538480" cy="498475"/>
                  <wp:effectExtent l="19050" t="0" r="0" b="0"/>
                  <wp:wrapTight wrapText="bothSides">
                    <wp:wrapPolygon edited="0">
                      <wp:start x="-764" y="0"/>
                      <wp:lineTo x="-764" y="20637"/>
                      <wp:lineTo x="21396" y="20637"/>
                      <wp:lineTo x="21396" y="0"/>
                      <wp:lineTo x="-764" y="0"/>
                    </wp:wrapPolygon>
                  </wp:wrapTight>
                  <wp:docPr id="3" name="Picture 1" descr="C:\Users\ParysB\AppData\Local\Microsoft\Windows\Temporary Internet Files\Content.IE5\BLALSJVL\MP90042310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BLALSJVL\MP90042310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3ABD">
              <w:rPr>
                <w:b/>
                <w:sz w:val="22"/>
              </w:rPr>
              <w:t xml:space="preserve">Valentynsdag </w:t>
            </w:r>
          </w:p>
        </w:tc>
      </w:tr>
      <w:tr w:rsidR="00231A91" w:rsidTr="00921E17">
        <w:trPr>
          <w:trHeight w:hRule="exact" w:val="1741"/>
        </w:trPr>
        <w:tc>
          <w:tcPr>
            <w:tcW w:w="2016" w:type="dxa"/>
          </w:tcPr>
          <w:p w:rsidR="00231A91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  <w:p w:rsidR="007753F6" w:rsidRDefault="007753F6">
            <w:pPr>
              <w:rPr>
                <w:b/>
                <w:sz w:val="22"/>
              </w:rPr>
            </w:pPr>
          </w:p>
          <w:p w:rsidR="007753F6" w:rsidRPr="00B027B3" w:rsidRDefault="007753F6" w:rsidP="007753F6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INT Kinder Kankerdag</w:t>
            </w:r>
          </w:p>
        </w:tc>
        <w:tc>
          <w:tcPr>
            <w:tcW w:w="2016" w:type="dxa"/>
          </w:tcPr>
          <w:p w:rsidR="00231A91" w:rsidRPr="00B027B3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2016" w:type="dxa"/>
          </w:tcPr>
          <w:p w:rsidR="00231A91" w:rsidRPr="00B027B3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2016" w:type="dxa"/>
          </w:tcPr>
          <w:p w:rsidR="00231A91" w:rsidRPr="00B027B3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2016" w:type="dxa"/>
          </w:tcPr>
          <w:p w:rsidR="00231A91" w:rsidRPr="00B027B3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</w:p>
        </w:tc>
        <w:tc>
          <w:tcPr>
            <w:tcW w:w="2016" w:type="dxa"/>
          </w:tcPr>
          <w:p w:rsidR="00231A91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  <w:p w:rsidR="007753F6" w:rsidRDefault="007753F6">
            <w:pPr>
              <w:rPr>
                <w:b/>
                <w:sz w:val="22"/>
              </w:rPr>
            </w:pPr>
            <w:r>
              <w:rPr>
                <w:noProof/>
                <w:lang w:val="en-ZA" w:eastAsia="en-ZA"/>
              </w:rPr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5171</wp:posOffset>
                  </wp:positionV>
                  <wp:extent cx="1144732" cy="866898"/>
                  <wp:effectExtent l="19050" t="0" r="0" b="0"/>
                  <wp:wrapTight wrapText="bothSides">
                    <wp:wrapPolygon edited="0">
                      <wp:start x="-359" y="0"/>
                      <wp:lineTo x="-359" y="21360"/>
                      <wp:lineTo x="21567" y="21360"/>
                      <wp:lineTo x="21567" y="0"/>
                      <wp:lineTo x="-359" y="0"/>
                    </wp:wrapPolygon>
                  </wp:wrapTight>
                  <wp:docPr id="18" name="Picture 10" descr="party of h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y of hop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32" cy="86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753F6" w:rsidRPr="00B027B3" w:rsidRDefault="007753F6" w:rsidP="007753F6">
            <w:pPr>
              <w:pStyle w:val="NoSpacing"/>
            </w:pPr>
            <w:r>
              <w:t>Party of Hope vir Int. Kinderkankerdag</w:t>
            </w:r>
          </w:p>
        </w:tc>
        <w:tc>
          <w:tcPr>
            <w:tcW w:w="2016" w:type="dxa"/>
          </w:tcPr>
          <w:p w:rsidR="00231A91" w:rsidRPr="00B027B3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</w:tc>
      </w:tr>
      <w:tr w:rsidR="00231A91" w:rsidTr="00921E17">
        <w:trPr>
          <w:trHeight w:hRule="exact" w:val="1805"/>
        </w:trPr>
        <w:tc>
          <w:tcPr>
            <w:tcW w:w="2016" w:type="dxa"/>
          </w:tcPr>
          <w:p w:rsidR="00231A91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  <w:p w:rsidR="007E3ABD" w:rsidRDefault="007E3ABD" w:rsidP="00CC1E27">
            <w:pPr>
              <w:jc w:val="center"/>
              <w:rPr>
                <w:b/>
                <w:sz w:val="22"/>
              </w:rPr>
            </w:pPr>
          </w:p>
          <w:p w:rsidR="007E3ABD" w:rsidRPr="00B027B3" w:rsidRDefault="007E3ABD">
            <w:pPr>
              <w:rPr>
                <w:b/>
                <w:sz w:val="22"/>
              </w:rPr>
            </w:pPr>
          </w:p>
        </w:tc>
        <w:tc>
          <w:tcPr>
            <w:tcW w:w="2016" w:type="dxa"/>
          </w:tcPr>
          <w:p w:rsidR="00231A91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</w:p>
          <w:p w:rsidR="007E3ABD" w:rsidRPr="00B027B3" w:rsidRDefault="007E3ABD">
            <w:pPr>
              <w:rPr>
                <w:b/>
                <w:sz w:val="22"/>
              </w:rPr>
            </w:pPr>
          </w:p>
        </w:tc>
        <w:tc>
          <w:tcPr>
            <w:tcW w:w="2016" w:type="dxa"/>
          </w:tcPr>
          <w:p w:rsidR="00231A91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  <w:p w:rsidR="007E3ABD" w:rsidRDefault="007E3ABD" w:rsidP="00CC1E27">
            <w:pPr>
              <w:jc w:val="center"/>
              <w:rPr>
                <w:b/>
                <w:sz w:val="22"/>
              </w:rPr>
            </w:pPr>
          </w:p>
          <w:p w:rsidR="007E3ABD" w:rsidRPr="00B027B3" w:rsidRDefault="007E3ABD">
            <w:pPr>
              <w:rPr>
                <w:b/>
                <w:sz w:val="22"/>
              </w:rPr>
            </w:pPr>
          </w:p>
        </w:tc>
        <w:tc>
          <w:tcPr>
            <w:tcW w:w="2016" w:type="dxa"/>
          </w:tcPr>
          <w:p w:rsidR="00231A91" w:rsidRPr="00B027B3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  <w:tc>
          <w:tcPr>
            <w:tcW w:w="2016" w:type="dxa"/>
          </w:tcPr>
          <w:p w:rsidR="00231A91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  <w:p w:rsidR="00C121E9" w:rsidRDefault="00060BF5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NSA Entrep</w:t>
            </w:r>
            <w:r w:rsidR="002E517E">
              <w:rPr>
                <w:b/>
                <w:sz w:val="22"/>
              </w:rPr>
              <w:t>r</w:t>
            </w:r>
            <w:r>
              <w:rPr>
                <w:b/>
                <w:sz w:val="22"/>
              </w:rPr>
              <w:t>eneurs</w:t>
            </w:r>
            <w:r w:rsidR="00C121E9">
              <w:rPr>
                <w:b/>
                <w:sz w:val="22"/>
              </w:rPr>
              <w:t xml:space="preserve"> – </w:t>
            </w:r>
          </w:p>
          <w:p w:rsidR="00C121E9" w:rsidRDefault="00C121E9" w:rsidP="00CC1E27">
            <w:pPr>
              <w:jc w:val="center"/>
              <w:rPr>
                <w:b/>
                <w:sz w:val="22"/>
              </w:rPr>
            </w:pPr>
          </w:p>
          <w:p w:rsidR="00921E17" w:rsidRDefault="00C121E9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NSA Kosverkoping</w:t>
            </w:r>
            <w:r w:rsidR="00F45BB1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Rooi Aarbeie Tema </w:t>
            </w:r>
          </w:p>
          <w:p w:rsidR="00921E17" w:rsidRDefault="00921E17">
            <w:pPr>
              <w:rPr>
                <w:b/>
                <w:sz w:val="22"/>
              </w:rPr>
            </w:pPr>
          </w:p>
          <w:p w:rsidR="00921E17" w:rsidRDefault="00921E17">
            <w:pPr>
              <w:rPr>
                <w:b/>
                <w:color w:val="92D050"/>
                <w:sz w:val="22"/>
              </w:rPr>
            </w:pPr>
          </w:p>
          <w:p w:rsidR="00060BF5" w:rsidRDefault="00060BF5" w:rsidP="00AF0967">
            <w:pPr>
              <w:jc w:val="center"/>
              <w:rPr>
                <w:b/>
                <w:color w:val="92D050"/>
                <w:sz w:val="22"/>
              </w:rPr>
            </w:pPr>
          </w:p>
          <w:p w:rsidR="00921E17" w:rsidRPr="00921E17" w:rsidRDefault="00921E17" w:rsidP="00AF0967">
            <w:pPr>
              <w:jc w:val="center"/>
              <w:rPr>
                <w:b/>
                <w:color w:val="92D050"/>
                <w:sz w:val="22"/>
              </w:rPr>
            </w:pPr>
          </w:p>
        </w:tc>
        <w:tc>
          <w:tcPr>
            <w:tcW w:w="2016" w:type="dxa"/>
          </w:tcPr>
          <w:p w:rsidR="00231A91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  <w:p w:rsidR="00921E17" w:rsidRDefault="00052F21">
            <w:pPr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Xtreme</w:t>
            </w:r>
            <w:proofErr w:type="spellEnd"/>
            <w:r>
              <w:rPr>
                <w:b/>
                <w:sz w:val="22"/>
              </w:rPr>
              <w:t xml:space="preserve"> For Kids </w:t>
            </w:r>
            <w:proofErr w:type="spellStart"/>
            <w:r>
              <w:rPr>
                <w:b/>
                <w:sz w:val="22"/>
              </w:rPr>
              <w:t>Fietstoer</w:t>
            </w:r>
            <w:proofErr w:type="spellEnd"/>
          </w:p>
          <w:p w:rsidR="00052F21" w:rsidRDefault="00052F21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8:00</w:t>
            </w:r>
          </w:p>
          <w:p w:rsidR="00921E17" w:rsidRDefault="00921E17">
            <w:pPr>
              <w:rPr>
                <w:b/>
                <w:sz w:val="22"/>
              </w:rPr>
            </w:pPr>
          </w:p>
          <w:p w:rsidR="00921E17" w:rsidRDefault="00921E17">
            <w:pPr>
              <w:rPr>
                <w:b/>
                <w:sz w:val="22"/>
              </w:rPr>
            </w:pPr>
          </w:p>
          <w:p w:rsidR="00921E17" w:rsidRDefault="00921E17">
            <w:pPr>
              <w:rPr>
                <w:b/>
                <w:sz w:val="22"/>
              </w:rPr>
            </w:pPr>
          </w:p>
          <w:p w:rsidR="00921E17" w:rsidRPr="00921E17" w:rsidRDefault="00921E17" w:rsidP="00AF0967">
            <w:pPr>
              <w:jc w:val="center"/>
              <w:rPr>
                <w:b/>
                <w:color w:val="92D050"/>
                <w:sz w:val="22"/>
              </w:rPr>
            </w:pPr>
          </w:p>
        </w:tc>
        <w:tc>
          <w:tcPr>
            <w:tcW w:w="2016" w:type="dxa"/>
          </w:tcPr>
          <w:p w:rsidR="00231A91" w:rsidRPr="00B027B3" w:rsidRDefault="00B027B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</w:tr>
    </w:tbl>
    <w:p w:rsidR="00B027B3" w:rsidRDefault="0048441D">
      <w:pPr>
        <w:jc w:val="center"/>
      </w:pPr>
      <w:r>
        <w:rPr>
          <w:noProof/>
          <w:lang w:val="en-ZA" w:eastAsia="en-ZA"/>
        </w:rPr>
        <w:lastRenderedPageBreak/>
        <w:pict>
          <v:shape id="_x0000_s1029" type="#_x0000_t202" style="position:absolute;left:0;text-align:left;margin-left:15.75pt;margin-top:-22.45pt;width:579.85pt;height:48.35pt;z-index:251660288;mso-position-horizontal-relative:text;mso-position-vertical-relative:text" o:allowincell="f" filled="f" stroked="f">
            <v:textbox inset="0,0,0,0">
              <w:txbxContent>
                <w:p w:rsidR="00DD498B" w:rsidRPr="00921E17" w:rsidRDefault="00DD498B" w:rsidP="007E3ABD">
                  <w:pPr>
                    <w:jc w:val="center"/>
                    <w:rPr>
                      <w:b/>
                      <w:bCs/>
                      <w:sz w:val="96"/>
                      <w:szCs w:val="56"/>
                    </w:rPr>
                  </w:pPr>
                  <w:r w:rsidRPr="00921E17">
                    <w:rPr>
                      <w:b/>
                      <w:sz w:val="96"/>
                      <w:szCs w:val="56"/>
                    </w:rPr>
                    <w:t>Maart 2015</w:t>
                  </w:r>
                </w:p>
              </w:txbxContent>
            </v:textbox>
            <w10:wrap type="square"/>
          </v:shape>
        </w:pict>
      </w:r>
      <w:r w:rsidR="00921E17">
        <w:rPr>
          <w:noProof/>
          <w:lang w:val="en-ZA" w:eastAsia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-617855</wp:posOffset>
            </wp:positionV>
            <wp:extent cx="988060" cy="1151890"/>
            <wp:effectExtent l="19050" t="0" r="2540" b="0"/>
            <wp:wrapTight wrapText="bothSides">
              <wp:wrapPolygon edited="0">
                <wp:start x="-416" y="0"/>
                <wp:lineTo x="-416" y="21076"/>
                <wp:lineTo x="21656" y="21076"/>
                <wp:lineTo x="21656" y="0"/>
                <wp:lineTo x="-416" y="0"/>
              </wp:wrapPolygon>
            </wp:wrapTight>
            <wp:docPr id="6" name="Picture 0" descr="PCS_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_logo_Fin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ABD" w:rsidRPr="00B027B3" w:rsidRDefault="007E3ABD" w:rsidP="007E3ABD">
      <w:pPr>
        <w:jc w:val="center"/>
      </w:pP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7E3ABD" w:rsidTr="00EF44B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7E3ABD" w:rsidRDefault="007E3ABD" w:rsidP="00B62170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</w:t>
            </w:r>
            <w:r w:rsidR="00B62170">
              <w:rPr>
                <w:color w:val="FFFFFF"/>
              </w:rPr>
              <w:t>ONDAG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7E3ABD" w:rsidRDefault="00B62170" w:rsidP="00EF44B9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MAANDAG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7E3ABD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DINSDAG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7E3ABD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WOENSDAG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7E3ABD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DONDERDAG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7E3ABD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VRYDAG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7E3ABD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SATERDAG</w:t>
            </w:r>
          </w:p>
        </w:tc>
      </w:tr>
      <w:tr w:rsidR="007E3ABD" w:rsidTr="00EF44B9">
        <w:trPr>
          <w:trHeight w:hRule="exact" w:val="1500"/>
        </w:trPr>
        <w:tc>
          <w:tcPr>
            <w:tcW w:w="2016" w:type="dxa"/>
          </w:tcPr>
          <w:p w:rsidR="007E3ABD" w:rsidRPr="00B027B3" w:rsidRDefault="007E3ABD" w:rsidP="00EF44B9">
            <w:pPr>
              <w:rPr>
                <w:b/>
                <w:sz w:val="22"/>
              </w:rPr>
            </w:pPr>
            <w:r w:rsidRPr="00B027B3">
              <w:rPr>
                <w:b/>
                <w:sz w:val="22"/>
              </w:rPr>
              <w:t>1</w:t>
            </w:r>
          </w:p>
        </w:tc>
        <w:tc>
          <w:tcPr>
            <w:tcW w:w="2016" w:type="dxa"/>
          </w:tcPr>
          <w:p w:rsidR="007E3ABD" w:rsidRPr="00B027B3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2016" w:type="dxa"/>
          </w:tcPr>
          <w:p w:rsidR="007E3ABD" w:rsidRPr="00B027B3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</w:p>
        </w:tc>
        <w:tc>
          <w:tcPr>
            <w:tcW w:w="2016" w:type="dxa"/>
          </w:tcPr>
          <w:p w:rsidR="007E3ABD" w:rsidRDefault="000F11C3" w:rsidP="00EF44B9">
            <w:pPr>
              <w:rPr>
                <w:b/>
                <w:sz w:val="22"/>
              </w:rPr>
            </w:pPr>
            <w:r w:rsidRPr="000F11C3"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311183</wp:posOffset>
                  </wp:positionH>
                  <wp:positionV relativeFrom="paragraph">
                    <wp:posOffset>240310</wp:posOffset>
                  </wp:positionV>
                  <wp:extent cx="444088" cy="332509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16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3ABD">
              <w:rPr>
                <w:b/>
                <w:sz w:val="22"/>
              </w:rPr>
              <w:t>4</w:t>
            </w:r>
            <w:r w:rsidR="00921E17">
              <w:rPr>
                <w:b/>
                <w:sz w:val="22"/>
              </w:rPr>
              <w:t xml:space="preserve"> </w:t>
            </w:r>
            <w:r w:rsidR="007E3ABD">
              <w:rPr>
                <w:b/>
                <w:sz w:val="22"/>
              </w:rPr>
              <w:t>Elaine Roux</w:t>
            </w:r>
          </w:p>
          <w:p w:rsidR="00921E17" w:rsidRDefault="00921E17" w:rsidP="00EF44B9">
            <w:pPr>
              <w:rPr>
                <w:b/>
                <w:sz w:val="22"/>
              </w:rPr>
            </w:pPr>
          </w:p>
          <w:p w:rsidR="00921E17" w:rsidRDefault="00921E17" w:rsidP="00EF44B9">
            <w:pPr>
              <w:rPr>
                <w:b/>
                <w:sz w:val="22"/>
              </w:rPr>
            </w:pPr>
          </w:p>
          <w:p w:rsidR="00921E17" w:rsidRDefault="00921E17" w:rsidP="00EF44B9">
            <w:pPr>
              <w:rPr>
                <w:b/>
                <w:sz w:val="22"/>
              </w:rPr>
            </w:pPr>
          </w:p>
          <w:p w:rsidR="00CC1E27" w:rsidRDefault="00CC1E27" w:rsidP="00AF0967">
            <w:pPr>
              <w:jc w:val="center"/>
              <w:rPr>
                <w:b/>
                <w:color w:val="92D050"/>
                <w:sz w:val="22"/>
              </w:rPr>
            </w:pPr>
          </w:p>
          <w:p w:rsidR="00921E17" w:rsidRPr="00921E17" w:rsidRDefault="00921E17" w:rsidP="00AF096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color w:val="92D050"/>
                <w:sz w:val="22"/>
              </w:rPr>
              <w:t>Lees dag</w:t>
            </w:r>
          </w:p>
          <w:p w:rsidR="007E3ABD" w:rsidRPr="00B027B3" w:rsidRDefault="007E3ABD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</w:tcPr>
          <w:p w:rsidR="007E3ABD" w:rsidRPr="00B027B3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</w:tc>
        <w:tc>
          <w:tcPr>
            <w:tcW w:w="2016" w:type="dxa"/>
          </w:tcPr>
          <w:p w:rsidR="000F11C3" w:rsidRDefault="007E3ABD" w:rsidP="000F11C3">
            <w:pPr>
              <w:rPr>
                <w:b/>
                <w:color w:val="FF0000"/>
                <w:sz w:val="24"/>
              </w:rPr>
            </w:pPr>
            <w:r>
              <w:rPr>
                <w:b/>
                <w:sz w:val="22"/>
              </w:rPr>
              <w:t>6</w:t>
            </w:r>
            <w:r w:rsidR="000F11C3">
              <w:rPr>
                <w:b/>
                <w:sz w:val="22"/>
              </w:rPr>
              <w:t xml:space="preserve"> </w:t>
            </w:r>
          </w:p>
          <w:p w:rsidR="006238F4" w:rsidRDefault="006238F4" w:rsidP="000F11C3">
            <w:pPr>
              <w:rPr>
                <w:b/>
                <w:color w:val="FF0000"/>
                <w:sz w:val="24"/>
              </w:rPr>
            </w:pPr>
            <w:r w:rsidRPr="000F11C3">
              <w:rPr>
                <w:b/>
                <w:color w:val="FF0000"/>
                <w:sz w:val="24"/>
              </w:rPr>
              <w:t>Skoolfonds</w:t>
            </w:r>
          </w:p>
          <w:p w:rsidR="000F11C3" w:rsidRDefault="000F11C3" w:rsidP="006238F4">
            <w:pPr>
              <w:jc w:val="center"/>
              <w:rPr>
                <w:b/>
                <w:color w:val="FF0000"/>
                <w:sz w:val="28"/>
              </w:rPr>
            </w:pPr>
          </w:p>
          <w:p w:rsidR="000F11C3" w:rsidRPr="006238F4" w:rsidRDefault="000F11C3" w:rsidP="006238F4">
            <w:pPr>
              <w:jc w:val="center"/>
              <w:rPr>
                <w:b/>
                <w:color w:val="FF0000"/>
                <w:sz w:val="22"/>
              </w:rPr>
            </w:pPr>
          </w:p>
        </w:tc>
        <w:tc>
          <w:tcPr>
            <w:tcW w:w="2016" w:type="dxa"/>
          </w:tcPr>
          <w:p w:rsidR="000F11C3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  <w:r w:rsidR="000F11C3">
              <w:rPr>
                <w:b/>
                <w:sz w:val="22"/>
              </w:rPr>
              <w:t xml:space="preserve"> </w:t>
            </w:r>
          </w:p>
          <w:p w:rsidR="000F11C3" w:rsidRPr="00B027B3" w:rsidRDefault="000F11C3" w:rsidP="00EF44B9">
            <w:pPr>
              <w:rPr>
                <w:b/>
                <w:sz w:val="22"/>
              </w:rPr>
            </w:pPr>
          </w:p>
        </w:tc>
      </w:tr>
      <w:tr w:rsidR="007E3ABD" w:rsidTr="00EF44B9">
        <w:trPr>
          <w:trHeight w:hRule="exact" w:val="1500"/>
        </w:trPr>
        <w:tc>
          <w:tcPr>
            <w:tcW w:w="2016" w:type="dxa"/>
          </w:tcPr>
          <w:p w:rsidR="007E3ABD" w:rsidRPr="00B027B3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2016" w:type="dxa"/>
          </w:tcPr>
          <w:p w:rsidR="007E3ABD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9</w:t>
            </w:r>
          </w:p>
          <w:p w:rsidR="00D8555C" w:rsidRDefault="00D8555C" w:rsidP="00EF44B9">
            <w:pPr>
              <w:rPr>
                <w:b/>
                <w:sz w:val="22"/>
              </w:rPr>
            </w:pPr>
          </w:p>
          <w:p w:rsidR="00D8555C" w:rsidRPr="00E07117" w:rsidRDefault="00D8555C" w:rsidP="00D8555C">
            <w:pPr>
              <w:jc w:val="center"/>
              <w:rPr>
                <w:b/>
                <w:color w:val="FF0000"/>
                <w:sz w:val="22"/>
              </w:rPr>
            </w:pPr>
            <w:r w:rsidRPr="00E07117">
              <w:rPr>
                <w:b/>
                <w:color w:val="FF0000"/>
                <w:sz w:val="22"/>
              </w:rPr>
              <w:t>Toetsreeks Begin</w:t>
            </w:r>
          </w:p>
        </w:tc>
        <w:tc>
          <w:tcPr>
            <w:tcW w:w="2016" w:type="dxa"/>
          </w:tcPr>
          <w:p w:rsidR="00F45BB1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  <w:r w:rsidR="00921E17">
              <w:rPr>
                <w:b/>
                <w:sz w:val="22"/>
              </w:rPr>
              <w:t xml:space="preserve"> </w:t>
            </w:r>
          </w:p>
          <w:p w:rsidR="007E3ABD" w:rsidRDefault="007E3ABD" w:rsidP="00F45BB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Mary-Jay Palmer</w:t>
            </w:r>
          </w:p>
          <w:p w:rsidR="00921E17" w:rsidRDefault="00921E17" w:rsidP="00EF44B9">
            <w:pPr>
              <w:rPr>
                <w:b/>
                <w:sz w:val="22"/>
              </w:rPr>
            </w:pPr>
          </w:p>
          <w:p w:rsidR="00921E17" w:rsidRDefault="00921E17" w:rsidP="00EF44B9">
            <w:pPr>
              <w:rPr>
                <w:b/>
                <w:sz w:val="22"/>
              </w:rPr>
            </w:pPr>
          </w:p>
          <w:p w:rsidR="00921E17" w:rsidRPr="00921E17" w:rsidRDefault="00F45BB1" w:rsidP="00AF096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noProof/>
                <w:color w:val="92D050"/>
                <w:sz w:val="22"/>
                <w:lang w:val="en-ZA" w:eastAsia="en-ZA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-286385</wp:posOffset>
                  </wp:positionV>
                  <wp:extent cx="289560" cy="237490"/>
                  <wp:effectExtent l="19050" t="0" r="0" b="0"/>
                  <wp:wrapTight wrapText="bothSides">
                    <wp:wrapPolygon edited="0">
                      <wp:start x="5684" y="0"/>
                      <wp:lineTo x="-1421" y="8663"/>
                      <wp:lineTo x="0" y="19059"/>
                      <wp:lineTo x="17053" y="19059"/>
                      <wp:lineTo x="21316" y="5198"/>
                      <wp:lineTo x="19895" y="0"/>
                      <wp:lineTo x="11368" y="0"/>
                      <wp:lineTo x="5684" y="0"/>
                    </wp:wrapPolygon>
                  </wp:wrapTight>
                  <wp:docPr id="12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1E17">
              <w:rPr>
                <w:b/>
                <w:color w:val="92D050"/>
                <w:sz w:val="22"/>
              </w:rPr>
              <w:t>Dag van “</w:t>
            </w:r>
            <w:r w:rsidR="00D8555C">
              <w:rPr>
                <w:b/>
                <w:color w:val="92D050"/>
                <w:sz w:val="22"/>
              </w:rPr>
              <w:t>awesomeness</w:t>
            </w:r>
            <w:r w:rsidR="00921E17">
              <w:rPr>
                <w:b/>
                <w:color w:val="92D050"/>
                <w:sz w:val="22"/>
              </w:rPr>
              <w:t>”</w:t>
            </w:r>
          </w:p>
          <w:p w:rsidR="007E3ABD" w:rsidRPr="00B027B3" w:rsidRDefault="007E3ABD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</w:tcPr>
          <w:p w:rsidR="007E3ABD" w:rsidRPr="00B027B3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2016" w:type="dxa"/>
          </w:tcPr>
          <w:p w:rsidR="007E3ABD" w:rsidRPr="00B027B3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2016" w:type="dxa"/>
          </w:tcPr>
          <w:p w:rsidR="007E3ABD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  <w:p w:rsidR="00816B4B" w:rsidRDefault="00816B4B" w:rsidP="00EF44B9">
            <w:pPr>
              <w:rPr>
                <w:b/>
                <w:sz w:val="22"/>
              </w:rPr>
            </w:pPr>
          </w:p>
          <w:p w:rsidR="00816B4B" w:rsidRPr="00B027B3" w:rsidRDefault="00816B4B" w:rsidP="00816B4B">
            <w:pPr>
              <w:jc w:val="center"/>
              <w:rPr>
                <w:b/>
                <w:sz w:val="22"/>
              </w:rPr>
            </w:pPr>
          </w:p>
        </w:tc>
        <w:tc>
          <w:tcPr>
            <w:tcW w:w="2016" w:type="dxa"/>
          </w:tcPr>
          <w:p w:rsidR="007E3ABD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14 </w:t>
            </w:r>
          </w:p>
          <w:p w:rsidR="00816B4B" w:rsidRDefault="00816B4B" w:rsidP="00EF44B9">
            <w:pPr>
              <w:rPr>
                <w:b/>
                <w:sz w:val="22"/>
              </w:rPr>
            </w:pPr>
          </w:p>
          <w:p w:rsidR="00816B4B" w:rsidRPr="00B027B3" w:rsidRDefault="00816B4B" w:rsidP="00816B4B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Adam Tas </w:t>
            </w:r>
          </w:p>
        </w:tc>
      </w:tr>
      <w:tr w:rsidR="007E3ABD" w:rsidTr="00F071BB">
        <w:trPr>
          <w:trHeight w:hRule="exact" w:val="1500"/>
        </w:trPr>
        <w:tc>
          <w:tcPr>
            <w:tcW w:w="2016" w:type="dxa"/>
          </w:tcPr>
          <w:p w:rsidR="007E3ABD" w:rsidRPr="00B027B3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2016" w:type="dxa"/>
          </w:tcPr>
          <w:p w:rsidR="007E3ABD" w:rsidRPr="00B027B3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2016" w:type="dxa"/>
          </w:tcPr>
          <w:p w:rsidR="007E3ABD" w:rsidRPr="00B027B3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2016" w:type="dxa"/>
          </w:tcPr>
          <w:p w:rsidR="007E3ABD" w:rsidRPr="00B027B3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2016" w:type="dxa"/>
          </w:tcPr>
          <w:p w:rsidR="007E3ABD" w:rsidRPr="00B027B3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</w:p>
        </w:tc>
        <w:tc>
          <w:tcPr>
            <w:tcW w:w="2016" w:type="dxa"/>
          </w:tcPr>
          <w:p w:rsidR="007E3ABD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  <w:p w:rsidR="00921E17" w:rsidRPr="00921E17" w:rsidRDefault="00921E17" w:rsidP="00816B4B">
            <w:pPr>
              <w:rPr>
                <w:b/>
                <w:color w:val="7F7F7F" w:themeColor="text1" w:themeTint="80"/>
                <w:sz w:val="22"/>
              </w:rPr>
            </w:pPr>
          </w:p>
        </w:tc>
        <w:tc>
          <w:tcPr>
            <w:tcW w:w="2016" w:type="dxa"/>
            <w:shd w:val="clear" w:color="auto" w:fill="FF0000"/>
          </w:tcPr>
          <w:p w:rsidR="007E3ABD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  <w:p w:rsidR="00921E17" w:rsidRPr="00921E17" w:rsidRDefault="00921E17" w:rsidP="00D8555C">
            <w:pPr>
              <w:jc w:val="center"/>
              <w:rPr>
                <w:b/>
                <w:color w:val="7F7F7F" w:themeColor="text1" w:themeTint="80"/>
                <w:sz w:val="22"/>
              </w:rPr>
            </w:pPr>
          </w:p>
        </w:tc>
      </w:tr>
      <w:tr w:rsidR="007E3ABD" w:rsidTr="00921E17">
        <w:trPr>
          <w:trHeight w:hRule="exact" w:val="1500"/>
        </w:trPr>
        <w:tc>
          <w:tcPr>
            <w:tcW w:w="2016" w:type="dxa"/>
          </w:tcPr>
          <w:p w:rsidR="007E3ABD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  <w:p w:rsidR="007E3ABD" w:rsidRPr="00B027B3" w:rsidRDefault="007E3ABD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</w:tcPr>
          <w:p w:rsidR="007E3ABD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</w:p>
          <w:p w:rsidR="007E3ABD" w:rsidRPr="00B027B3" w:rsidRDefault="007E3ABD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</w:tcPr>
          <w:p w:rsidR="007E3ABD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  <w:p w:rsidR="007E3ABD" w:rsidRDefault="007E3ABD" w:rsidP="00EF44B9">
            <w:pPr>
              <w:rPr>
                <w:b/>
                <w:sz w:val="22"/>
              </w:rPr>
            </w:pPr>
          </w:p>
          <w:p w:rsidR="000F11C3" w:rsidRDefault="000F11C3" w:rsidP="000F11C3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Restaurant Aand</w:t>
            </w:r>
          </w:p>
          <w:p w:rsidR="000F11C3" w:rsidRPr="00B027B3" w:rsidRDefault="000F11C3" w:rsidP="000F11C3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Huis Vlyt</w:t>
            </w:r>
          </w:p>
        </w:tc>
        <w:tc>
          <w:tcPr>
            <w:tcW w:w="2016" w:type="dxa"/>
          </w:tcPr>
          <w:p w:rsidR="007E3ABD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  <w:p w:rsidR="00921E17" w:rsidRDefault="00921E1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Skool Sluit</w:t>
            </w:r>
          </w:p>
          <w:p w:rsidR="00D8555C" w:rsidRDefault="00D8555C" w:rsidP="00CC1E27">
            <w:pPr>
              <w:jc w:val="center"/>
              <w:rPr>
                <w:b/>
                <w:sz w:val="22"/>
              </w:rPr>
            </w:pPr>
          </w:p>
          <w:p w:rsidR="00D8555C" w:rsidRPr="00B027B3" w:rsidRDefault="00D8555C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Rapport</w:t>
            </w:r>
            <w:r w:rsidR="006238F4">
              <w:rPr>
                <w:b/>
                <w:sz w:val="22"/>
              </w:rPr>
              <w:t>e</w:t>
            </w:r>
          </w:p>
        </w:tc>
        <w:tc>
          <w:tcPr>
            <w:tcW w:w="2016" w:type="dxa"/>
            <w:shd w:val="clear" w:color="auto" w:fill="D99594" w:themeFill="accent2" w:themeFillTint="99"/>
          </w:tcPr>
          <w:p w:rsidR="007E3ABD" w:rsidRPr="00B027B3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</w:tc>
        <w:tc>
          <w:tcPr>
            <w:tcW w:w="2016" w:type="dxa"/>
            <w:shd w:val="clear" w:color="auto" w:fill="D99594" w:themeFill="accent2" w:themeFillTint="99"/>
          </w:tcPr>
          <w:p w:rsidR="007E3ABD" w:rsidRPr="00B027B3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2016" w:type="dxa"/>
            <w:shd w:val="clear" w:color="auto" w:fill="D99594" w:themeFill="accent2" w:themeFillTint="99"/>
          </w:tcPr>
          <w:p w:rsidR="007E3ABD" w:rsidRPr="00B027B3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</w:tr>
      <w:tr w:rsidR="007E3ABD" w:rsidTr="00921E17">
        <w:trPr>
          <w:trHeight w:hRule="exact" w:val="1500"/>
        </w:trPr>
        <w:tc>
          <w:tcPr>
            <w:tcW w:w="2016" w:type="dxa"/>
            <w:shd w:val="clear" w:color="auto" w:fill="D99594" w:themeFill="accent2" w:themeFillTint="99"/>
          </w:tcPr>
          <w:p w:rsidR="007E3ABD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2016" w:type="dxa"/>
            <w:shd w:val="clear" w:color="auto" w:fill="D99594" w:themeFill="accent2" w:themeFillTint="99"/>
          </w:tcPr>
          <w:p w:rsidR="007E3ABD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2016" w:type="dxa"/>
            <w:shd w:val="clear" w:color="auto" w:fill="D99594" w:themeFill="accent2" w:themeFillTint="99"/>
          </w:tcPr>
          <w:p w:rsidR="007E3ABD" w:rsidRDefault="007E3ABD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2016" w:type="dxa"/>
          </w:tcPr>
          <w:p w:rsidR="007E3ABD" w:rsidRDefault="007E3ABD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</w:tcPr>
          <w:p w:rsidR="007E3ABD" w:rsidRDefault="007E3ABD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</w:tcPr>
          <w:p w:rsidR="007E3ABD" w:rsidRDefault="007E3ABD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</w:tcPr>
          <w:p w:rsidR="007E3ABD" w:rsidRDefault="007E3ABD" w:rsidP="00EF44B9">
            <w:pPr>
              <w:rPr>
                <w:b/>
                <w:sz w:val="22"/>
              </w:rPr>
            </w:pPr>
          </w:p>
        </w:tc>
      </w:tr>
    </w:tbl>
    <w:p w:rsidR="00921E17" w:rsidRPr="00B027B3" w:rsidRDefault="0048441D" w:rsidP="0029415C">
      <w:r>
        <w:rPr>
          <w:noProof/>
          <w:lang w:val="en-ZA" w:eastAsia="en-ZA"/>
        </w:rPr>
        <w:lastRenderedPageBreak/>
        <w:pict>
          <v:shape id="_x0000_s1031" type="#_x0000_t202" style="position:absolute;margin-left:60.4pt;margin-top:-29.95pt;width:579.85pt;height:55.85pt;z-index:251663360;mso-position-horizontal-relative:text;mso-position-vertical-relative:text" o:allowincell="f" filled="f" stroked="f">
            <v:textbox inset="0,0,0,0">
              <w:txbxContent>
                <w:p w:rsidR="00DD498B" w:rsidRPr="00921E17" w:rsidRDefault="00DD498B" w:rsidP="00921E17">
                  <w:pPr>
                    <w:jc w:val="center"/>
                    <w:rPr>
                      <w:b/>
                      <w:bCs/>
                      <w:sz w:val="96"/>
                      <w:szCs w:val="56"/>
                    </w:rPr>
                  </w:pPr>
                  <w:r w:rsidRPr="00921E17">
                    <w:rPr>
                      <w:b/>
                      <w:sz w:val="96"/>
                      <w:szCs w:val="56"/>
                    </w:rPr>
                    <w:t>April 2015</w:t>
                  </w:r>
                </w:p>
              </w:txbxContent>
            </v:textbox>
            <w10:wrap type="square"/>
          </v:shape>
        </w:pict>
      </w:r>
      <w:r w:rsidR="00921E17">
        <w:rPr>
          <w:noProof/>
          <w:lang w:val="en-ZA" w:eastAsia="en-Z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-617855</wp:posOffset>
            </wp:positionV>
            <wp:extent cx="986790" cy="1151890"/>
            <wp:effectExtent l="19050" t="0" r="3810" b="0"/>
            <wp:wrapTight wrapText="bothSides">
              <wp:wrapPolygon edited="0">
                <wp:start x="-417" y="0"/>
                <wp:lineTo x="-417" y="21076"/>
                <wp:lineTo x="21683" y="21076"/>
                <wp:lineTo x="21683" y="0"/>
                <wp:lineTo x="-417" y="0"/>
              </wp:wrapPolygon>
            </wp:wrapTight>
            <wp:docPr id="4" name="Picture 0" descr="PCS_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_logo_Fin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921E17" w:rsidTr="00EF44B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921E17" w:rsidRDefault="00B62170" w:rsidP="00EF44B9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SONDAG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921E17" w:rsidRDefault="00B62170" w:rsidP="00EF44B9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MAANDAG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921E17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DINSDAG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921E17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WOENSDAG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921E17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DONDERDAG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921E17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VRYDAG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921E17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SATERDAG</w:t>
            </w:r>
          </w:p>
        </w:tc>
      </w:tr>
      <w:tr w:rsidR="00921E17" w:rsidTr="00F071BB">
        <w:trPr>
          <w:trHeight w:hRule="exact" w:val="1500"/>
        </w:trPr>
        <w:tc>
          <w:tcPr>
            <w:tcW w:w="2016" w:type="dxa"/>
          </w:tcPr>
          <w:p w:rsidR="00921E17" w:rsidRPr="00B027B3" w:rsidRDefault="00921E17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</w:tcPr>
          <w:p w:rsidR="00921E17" w:rsidRPr="00B027B3" w:rsidRDefault="00921E17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</w:tcPr>
          <w:p w:rsidR="00921E17" w:rsidRPr="00B027B3" w:rsidRDefault="00921E17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E5B8B7" w:themeFill="accent2" w:themeFillTint="66"/>
          </w:tcPr>
          <w:p w:rsidR="00921E17" w:rsidRPr="00B027B3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921E17" w:rsidRPr="00B027B3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2016" w:type="dxa"/>
            <w:shd w:val="clear" w:color="auto" w:fill="FF0000"/>
          </w:tcPr>
          <w:p w:rsidR="00921E17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</w:p>
          <w:p w:rsidR="00921E17" w:rsidRPr="00B027B3" w:rsidRDefault="009E389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225425</wp:posOffset>
                  </wp:positionV>
                  <wp:extent cx="359410" cy="391795"/>
                  <wp:effectExtent l="19050" t="0" r="2540" b="0"/>
                  <wp:wrapTight wrapText="bothSides">
                    <wp:wrapPolygon edited="0">
                      <wp:start x="-1145" y="0"/>
                      <wp:lineTo x="-1145" y="21005"/>
                      <wp:lineTo x="21753" y="21005"/>
                      <wp:lineTo x="21753" y="0"/>
                      <wp:lineTo x="-1145" y="0"/>
                    </wp:wrapPolygon>
                  </wp:wrapTight>
                  <wp:docPr id="20" name="Picture 5" descr="C:\Users\ParysB\AppData\Local\Microsoft\Windows\Temporary Internet Files\Content.IE5\OGXMTZIG\MP90031421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rysB\AppData\Local\Microsoft\Windows\Temporary Internet Files\Content.IE5\OGXMTZIG\MP90031421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1E17">
              <w:rPr>
                <w:b/>
                <w:sz w:val="22"/>
              </w:rPr>
              <w:t>Goeie Vrydag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921E17" w:rsidRPr="00B027B3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</w:p>
        </w:tc>
      </w:tr>
      <w:tr w:rsidR="00921E17" w:rsidTr="00F071BB">
        <w:trPr>
          <w:trHeight w:hRule="exact" w:val="1500"/>
        </w:trPr>
        <w:tc>
          <w:tcPr>
            <w:tcW w:w="2016" w:type="dxa"/>
            <w:shd w:val="clear" w:color="auto" w:fill="E5B8B7" w:themeFill="accent2" w:themeFillTint="66"/>
          </w:tcPr>
          <w:p w:rsidR="00921E17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  <w:p w:rsidR="00AF0967" w:rsidRDefault="00AF0967" w:rsidP="00EF44B9">
            <w:pPr>
              <w:rPr>
                <w:b/>
                <w:sz w:val="22"/>
              </w:rPr>
            </w:pPr>
          </w:p>
          <w:p w:rsidR="00AF0967" w:rsidRDefault="00AF0967" w:rsidP="00EF44B9">
            <w:pPr>
              <w:rPr>
                <w:b/>
                <w:sz w:val="22"/>
              </w:rPr>
            </w:pPr>
          </w:p>
          <w:p w:rsidR="00AF0967" w:rsidRDefault="00AF0967" w:rsidP="00EF44B9">
            <w:pPr>
              <w:rPr>
                <w:b/>
                <w:sz w:val="22"/>
              </w:rPr>
            </w:pPr>
          </w:p>
          <w:p w:rsidR="00AF0967" w:rsidRPr="00AF0967" w:rsidRDefault="00AF0967" w:rsidP="00AF096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noProof/>
                <w:color w:val="92D050"/>
                <w:sz w:val="22"/>
                <w:lang w:val="en-ZA" w:eastAsia="en-Z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-473075</wp:posOffset>
                  </wp:positionV>
                  <wp:extent cx="633730" cy="415290"/>
                  <wp:effectExtent l="19050" t="0" r="0" b="0"/>
                  <wp:wrapTight wrapText="bothSides">
                    <wp:wrapPolygon edited="0">
                      <wp:start x="-649" y="0"/>
                      <wp:lineTo x="-649" y="20807"/>
                      <wp:lineTo x="21427" y="20807"/>
                      <wp:lineTo x="21427" y="0"/>
                      <wp:lineTo x="-649" y="0"/>
                    </wp:wrapPolygon>
                  </wp:wrapTight>
                  <wp:docPr id="21" name="Picture 6" descr="C:\Users\ParysB\AppData\Local\Microsoft\Windows\Temporary Internet Files\Content.IE5\KE83VP0A\MP90042268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rysB\AppData\Local\Microsoft\Windows\Temporary Internet Files\Content.IE5\KE83VP0A\MP90042268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92D050"/>
                <w:sz w:val="22"/>
              </w:rPr>
              <w:t>Paassondag</w:t>
            </w:r>
          </w:p>
          <w:p w:rsidR="00AF0967" w:rsidRPr="00B027B3" w:rsidRDefault="00AF0967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FF0000"/>
          </w:tcPr>
          <w:p w:rsidR="00921E17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</w:p>
          <w:p w:rsidR="00921E17" w:rsidRPr="00B027B3" w:rsidRDefault="00921E1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Gesinsdag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921E17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</w:p>
          <w:p w:rsidR="006238F4" w:rsidRPr="006238F4" w:rsidRDefault="006238F4" w:rsidP="006238F4">
            <w:pPr>
              <w:jc w:val="center"/>
              <w:rPr>
                <w:b/>
                <w:color w:val="FF0000"/>
                <w:sz w:val="22"/>
              </w:rPr>
            </w:pPr>
            <w:r w:rsidRPr="006238F4">
              <w:rPr>
                <w:b/>
                <w:color w:val="FF0000"/>
                <w:sz w:val="28"/>
              </w:rPr>
              <w:t>Skoolfonds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921E17" w:rsidRPr="00B027B3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921E17" w:rsidRPr="00B027B3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9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921E17" w:rsidRPr="00B027B3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921E17" w:rsidRPr="00B027B3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</w:tr>
      <w:tr w:rsidR="00921E17" w:rsidTr="00921E17">
        <w:trPr>
          <w:trHeight w:hRule="exact" w:val="1500"/>
        </w:trPr>
        <w:tc>
          <w:tcPr>
            <w:tcW w:w="2016" w:type="dxa"/>
            <w:shd w:val="clear" w:color="auto" w:fill="E5B8B7" w:themeFill="accent2" w:themeFillTint="66"/>
          </w:tcPr>
          <w:p w:rsidR="00921E17" w:rsidRPr="00B027B3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2016" w:type="dxa"/>
            <w:shd w:val="clear" w:color="auto" w:fill="auto"/>
          </w:tcPr>
          <w:p w:rsidR="00921E17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  <w:p w:rsidR="00921E17" w:rsidRPr="00B027B3" w:rsidRDefault="00921E1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Skool Open</w:t>
            </w:r>
          </w:p>
        </w:tc>
        <w:tc>
          <w:tcPr>
            <w:tcW w:w="2016" w:type="dxa"/>
            <w:shd w:val="clear" w:color="auto" w:fill="auto"/>
          </w:tcPr>
          <w:p w:rsidR="00921E17" w:rsidRPr="00B027B3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2016" w:type="dxa"/>
            <w:shd w:val="clear" w:color="auto" w:fill="auto"/>
          </w:tcPr>
          <w:p w:rsidR="00921E17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  <w:p w:rsidR="000F11C3" w:rsidRDefault="000F11C3" w:rsidP="000F11C3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Oueraand</w:t>
            </w:r>
          </w:p>
          <w:p w:rsidR="000F11C3" w:rsidRDefault="000F11C3" w:rsidP="000F11C3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16:00 – 18:00</w:t>
            </w:r>
          </w:p>
          <w:p w:rsidR="00C121E9" w:rsidRDefault="00C121E9" w:rsidP="00EF44B9">
            <w:pPr>
              <w:rPr>
                <w:b/>
                <w:sz w:val="22"/>
              </w:rPr>
            </w:pPr>
          </w:p>
          <w:p w:rsidR="00C121E9" w:rsidRDefault="00C121E9" w:rsidP="000F11C3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Piesang Dag - Insameling</w:t>
            </w:r>
          </w:p>
          <w:p w:rsidR="009E3897" w:rsidRDefault="009E3897" w:rsidP="00EF44B9">
            <w:pPr>
              <w:rPr>
                <w:b/>
                <w:sz w:val="22"/>
              </w:rPr>
            </w:pPr>
          </w:p>
          <w:p w:rsidR="009E3897" w:rsidRDefault="009E3897" w:rsidP="00EF44B9">
            <w:pPr>
              <w:rPr>
                <w:b/>
                <w:sz w:val="22"/>
              </w:rPr>
            </w:pPr>
          </w:p>
          <w:p w:rsidR="009E3897" w:rsidRDefault="009E3897" w:rsidP="00EF44B9">
            <w:pPr>
              <w:rPr>
                <w:b/>
                <w:sz w:val="22"/>
              </w:rPr>
            </w:pPr>
          </w:p>
          <w:p w:rsidR="009E3897" w:rsidRDefault="009E3897" w:rsidP="009E3897">
            <w:pPr>
              <w:rPr>
                <w:b/>
                <w:color w:val="92D050"/>
                <w:sz w:val="22"/>
              </w:rPr>
            </w:pPr>
          </w:p>
          <w:p w:rsidR="009E3897" w:rsidRPr="009E3897" w:rsidRDefault="009E3897" w:rsidP="00AF0967">
            <w:pPr>
              <w:jc w:val="center"/>
              <w:rPr>
                <w:b/>
                <w:color w:val="92D050"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921E17" w:rsidRPr="00B027B3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2016" w:type="dxa"/>
            <w:shd w:val="clear" w:color="auto" w:fill="auto"/>
          </w:tcPr>
          <w:p w:rsidR="00921E17" w:rsidRDefault="00921E17" w:rsidP="00EF44B9">
            <w:pPr>
              <w:rPr>
                <w:b/>
                <w:sz w:val="22"/>
              </w:rPr>
            </w:pPr>
            <w:r w:rsidRPr="00921E17">
              <w:rPr>
                <w:b/>
                <w:sz w:val="22"/>
              </w:rPr>
              <w:t>17</w:t>
            </w:r>
          </w:p>
          <w:p w:rsidR="00921E17" w:rsidRPr="00921E17" w:rsidRDefault="00921E17" w:rsidP="00CC1E27">
            <w:pPr>
              <w:jc w:val="center"/>
              <w:rPr>
                <w:b/>
                <w:color w:val="7F7F7F" w:themeColor="text1" w:themeTint="80"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921E17" w:rsidRDefault="00921E17" w:rsidP="00EF44B9">
            <w:pPr>
              <w:rPr>
                <w:b/>
                <w:sz w:val="22"/>
              </w:rPr>
            </w:pPr>
            <w:r w:rsidRPr="00921E17">
              <w:rPr>
                <w:b/>
                <w:sz w:val="22"/>
              </w:rPr>
              <w:t>18</w:t>
            </w:r>
          </w:p>
          <w:p w:rsidR="00921E17" w:rsidRPr="00921E17" w:rsidRDefault="00921E17" w:rsidP="00CC1E27">
            <w:pPr>
              <w:jc w:val="center"/>
              <w:rPr>
                <w:b/>
                <w:color w:val="7F7F7F" w:themeColor="text1" w:themeTint="80"/>
                <w:sz w:val="22"/>
              </w:rPr>
            </w:pPr>
          </w:p>
        </w:tc>
      </w:tr>
      <w:tr w:rsidR="00921E17" w:rsidTr="00921E17">
        <w:trPr>
          <w:trHeight w:hRule="exact" w:val="1500"/>
        </w:trPr>
        <w:tc>
          <w:tcPr>
            <w:tcW w:w="2016" w:type="dxa"/>
            <w:shd w:val="clear" w:color="auto" w:fill="auto"/>
          </w:tcPr>
          <w:p w:rsidR="00921E17" w:rsidRPr="00B027B3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</w:p>
        </w:tc>
        <w:tc>
          <w:tcPr>
            <w:tcW w:w="2016" w:type="dxa"/>
            <w:shd w:val="clear" w:color="auto" w:fill="auto"/>
          </w:tcPr>
          <w:p w:rsidR="00921E17" w:rsidRPr="00B027B3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2016" w:type="dxa"/>
            <w:shd w:val="clear" w:color="auto" w:fill="auto"/>
          </w:tcPr>
          <w:p w:rsidR="00921E17" w:rsidRPr="00B027B3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</w:tc>
        <w:tc>
          <w:tcPr>
            <w:tcW w:w="2016" w:type="dxa"/>
            <w:shd w:val="clear" w:color="auto" w:fill="auto"/>
          </w:tcPr>
          <w:p w:rsidR="00921E17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  <w:p w:rsidR="00921E17" w:rsidRDefault="00921E1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Sek</w:t>
            </w:r>
            <w:r w:rsidR="000F11C3">
              <w:rPr>
                <w:b/>
                <w:sz w:val="22"/>
              </w:rPr>
              <w:t>r</w:t>
            </w:r>
            <w:r>
              <w:rPr>
                <w:b/>
                <w:sz w:val="22"/>
              </w:rPr>
              <w:t>etaresse dag</w:t>
            </w:r>
          </w:p>
          <w:p w:rsidR="009E3897" w:rsidRDefault="009E3897" w:rsidP="00EF44B9">
            <w:pPr>
              <w:rPr>
                <w:b/>
                <w:sz w:val="22"/>
              </w:rPr>
            </w:pPr>
          </w:p>
          <w:p w:rsidR="009E3897" w:rsidRDefault="009E3897" w:rsidP="00EF44B9">
            <w:pPr>
              <w:rPr>
                <w:b/>
                <w:sz w:val="22"/>
              </w:rPr>
            </w:pPr>
          </w:p>
          <w:p w:rsidR="009E3897" w:rsidRDefault="009E3897" w:rsidP="00EF44B9">
            <w:pPr>
              <w:rPr>
                <w:b/>
                <w:sz w:val="22"/>
              </w:rPr>
            </w:pPr>
          </w:p>
          <w:p w:rsidR="009E3897" w:rsidRPr="009E3897" w:rsidRDefault="009E3897" w:rsidP="00AF096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color w:val="92D050"/>
                <w:sz w:val="22"/>
              </w:rPr>
              <w:t>Jelly Bean Dag</w:t>
            </w:r>
          </w:p>
        </w:tc>
        <w:tc>
          <w:tcPr>
            <w:tcW w:w="2016" w:type="dxa"/>
            <w:shd w:val="clear" w:color="auto" w:fill="auto"/>
          </w:tcPr>
          <w:p w:rsidR="00921E17" w:rsidRDefault="00AF0967" w:rsidP="00EF44B9">
            <w:pPr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81915</wp:posOffset>
                  </wp:positionV>
                  <wp:extent cx="511810" cy="486410"/>
                  <wp:effectExtent l="19050" t="0" r="2540" b="0"/>
                  <wp:wrapTight wrapText="bothSides">
                    <wp:wrapPolygon edited="0">
                      <wp:start x="-804" y="0"/>
                      <wp:lineTo x="-804" y="21149"/>
                      <wp:lineTo x="21707" y="21149"/>
                      <wp:lineTo x="21707" y="0"/>
                      <wp:lineTo x="-804" y="0"/>
                    </wp:wrapPolygon>
                  </wp:wrapTight>
                  <wp:docPr id="2" name="Picture 1" descr="https://encrypted-tbn3.gstatic.com/images?q=tbn:ANd9GcT7dq2NG1eep3otjkaPJPZrhHE20DsQhu_nUwKIL89qNMy6JiiZxRir_K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T7dq2NG1eep3otjkaPJPZrhHE20DsQhu_nUwKIL89qNMy6JiiZxRir_K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1E17">
              <w:rPr>
                <w:b/>
                <w:sz w:val="22"/>
              </w:rPr>
              <w:t>23</w:t>
            </w:r>
          </w:p>
          <w:p w:rsidR="009E3897" w:rsidRDefault="009E3897" w:rsidP="00EF44B9">
            <w:pPr>
              <w:rPr>
                <w:b/>
                <w:sz w:val="22"/>
              </w:rPr>
            </w:pPr>
          </w:p>
          <w:p w:rsidR="009E3897" w:rsidRDefault="009E3897" w:rsidP="00EF44B9">
            <w:pPr>
              <w:rPr>
                <w:b/>
                <w:sz w:val="22"/>
              </w:rPr>
            </w:pPr>
          </w:p>
          <w:p w:rsidR="009E3897" w:rsidRDefault="009E3897" w:rsidP="00EF44B9">
            <w:pPr>
              <w:rPr>
                <w:b/>
                <w:sz w:val="22"/>
              </w:rPr>
            </w:pPr>
          </w:p>
          <w:p w:rsidR="009E3897" w:rsidRPr="009E3897" w:rsidRDefault="009E3897" w:rsidP="00AF0967">
            <w:pPr>
              <w:jc w:val="center"/>
              <w:rPr>
                <w:b/>
                <w:color w:val="92D050"/>
                <w:sz w:val="22"/>
              </w:rPr>
            </w:pPr>
            <w:r w:rsidRPr="009E3897">
              <w:rPr>
                <w:b/>
                <w:color w:val="92D050"/>
                <w:sz w:val="22"/>
              </w:rPr>
              <w:t>Spca dag</w:t>
            </w:r>
          </w:p>
        </w:tc>
        <w:tc>
          <w:tcPr>
            <w:tcW w:w="2016" w:type="dxa"/>
            <w:shd w:val="clear" w:color="auto" w:fill="auto"/>
          </w:tcPr>
          <w:p w:rsidR="00921E17" w:rsidRPr="00B027B3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</w:tc>
        <w:tc>
          <w:tcPr>
            <w:tcW w:w="2016" w:type="dxa"/>
            <w:shd w:val="clear" w:color="auto" w:fill="auto"/>
          </w:tcPr>
          <w:p w:rsidR="00921E17" w:rsidRPr="00B027B3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</w:tr>
      <w:tr w:rsidR="00921E17" w:rsidTr="00F071BB">
        <w:trPr>
          <w:trHeight w:hRule="exact" w:val="1500"/>
        </w:trPr>
        <w:tc>
          <w:tcPr>
            <w:tcW w:w="2016" w:type="dxa"/>
            <w:shd w:val="clear" w:color="auto" w:fill="auto"/>
          </w:tcPr>
          <w:p w:rsidR="00921E17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</w:tc>
        <w:tc>
          <w:tcPr>
            <w:tcW w:w="2016" w:type="dxa"/>
            <w:shd w:val="clear" w:color="auto" w:fill="FF0000"/>
          </w:tcPr>
          <w:p w:rsidR="00921E17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  <w:p w:rsidR="00921E17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Vryheidsdag</w:t>
            </w:r>
          </w:p>
        </w:tc>
        <w:tc>
          <w:tcPr>
            <w:tcW w:w="2016" w:type="dxa"/>
            <w:shd w:val="clear" w:color="auto" w:fill="auto"/>
          </w:tcPr>
          <w:p w:rsidR="00921E17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2016" w:type="dxa"/>
            <w:shd w:val="clear" w:color="auto" w:fill="auto"/>
          </w:tcPr>
          <w:p w:rsidR="00921E17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</w:p>
          <w:p w:rsidR="00921E17" w:rsidRDefault="009E389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227330</wp:posOffset>
                  </wp:positionV>
                  <wp:extent cx="443865" cy="332105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26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1E17">
              <w:rPr>
                <w:b/>
                <w:sz w:val="22"/>
              </w:rPr>
              <w:t>Patricia Jawara</w:t>
            </w:r>
          </w:p>
          <w:p w:rsidR="009E3897" w:rsidRDefault="009E3897" w:rsidP="00EF44B9">
            <w:pPr>
              <w:rPr>
                <w:b/>
                <w:sz w:val="22"/>
              </w:rPr>
            </w:pPr>
          </w:p>
          <w:p w:rsidR="009E3897" w:rsidRDefault="009E3897" w:rsidP="00EF44B9">
            <w:pPr>
              <w:rPr>
                <w:b/>
                <w:sz w:val="22"/>
              </w:rPr>
            </w:pPr>
          </w:p>
          <w:p w:rsidR="009E3897" w:rsidRPr="009E3897" w:rsidRDefault="009E3897" w:rsidP="00AF096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color w:val="92D050"/>
                <w:sz w:val="22"/>
              </w:rPr>
              <w:t>Wensdag</w:t>
            </w:r>
          </w:p>
        </w:tc>
        <w:tc>
          <w:tcPr>
            <w:tcW w:w="2016" w:type="dxa"/>
            <w:shd w:val="clear" w:color="auto" w:fill="auto"/>
          </w:tcPr>
          <w:p w:rsidR="00921E17" w:rsidRDefault="00921E1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  <w:p w:rsidR="00060BF5" w:rsidRDefault="00060BF5" w:rsidP="00EF44B9">
            <w:pPr>
              <w:rPr>
                <w:b/>
                <w:sz w:val="22"/>
              </w:rPr>
            </w:pPr>
          </w:p>
          <w:p w:rsidR="00060BF5" w:rsidRDefault="00060BF5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-313055</wp:posOffset>
                  </wp:positionV>
                  <wp:extent cx="289560" cy="284480"/>
                  <wp:effectExtent l="19050" t="0" r="0" b="0"/>
                  <wp:wrapTight wrapText="bothSides">
                    <wp:wrapPolygon edited="0">
                      <wp:start x="2842" y="1446"/>
                      <wp:lineTo x="-1421" y="8679"/>
                      <wp:lineTo x="1421" y="18804"/>
                      <wp:lineTo x="14211" y="18804"/>
                      <wp:lineTo x="21316" y="11571"/>
                      <wp:lineTo x="21316" y="8679"/>
                      <wp:lineTo x="17053" y="1446"/>
                      <wp:lineTo x="2842" y="1446"/>
                    </wp:wrapPolygon>
                  </wp:wrapTight>
                  <wp:docPr id="23" name="Picture 7" descr="C:\Users\ParysB\AppData\Local\Microsoft\Windows\Temporary Internet Files\Content.IE5\29LO43LI\MC90044171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arysB\AppData\Local\Microsoft\Windows\Temporary Internet Files\Content.IE5\29LO43LI\MC90044171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2"/>
              </w:rPr>
              <w:t>Gr. R &amp; Gr. 1 Kosverkope - Piesangbrood</w:t>
            </w:r>
          </w:p>
        </w:tc>
        <w:tc>
          <w:tcPr>
            <w:tcW w:w="2016" w:type="dxa"/>
            <w:shd w:val="clear" w:color="auto" w:fill="auto"/>
          </w:tcPr>
          <w:p w:rsidR="00921E17" w:rsidRDefault="00921E17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</w:tcPr>
          <w:p w:rsidR="00921E17" w:rsidRDefault="00921E17" w:rsidP="00EF44B9">
            <w:pPr>
              <w:rPr>
                <w:b/>
                <w:sz w:val="22"/>
              </w:rPr>
            </w:pPr>
          </w:p>
        </w:tc>
      </w:tr>
    </w:tbl>
    <w:p w:rsidR="00B027B3" w:rsidRDefault="00B027B3">
      <w:pPr>
        <w:jc w:val="center"/>
      </w:pPr>
    </w:p>
    <w:p w:rsidR="009E3897" w:rsidRPr="00B027B3" w:rsidRDefault="0048441D" w:rsidP="009E3897">
      <w:pPr>
        <w:jc w:val="center"/>
      </w:pPr>
      <w:r>
        <w:rPr>
          <w:noProof/>
          <w:lang w:val="en-ZA" w:eastAsia="en-ZA"/>
        </w:rPr>
        <w:lastRenderedPageBreak/>
        <w:pict>
          <v:shape id="_x0000_s1032" type="#_x0000_t202" style="position:absolute;left:0;text-align:left;margin-left:55.6pt;margin-top:-29.9pt;width:579.85pt;height:48.35pt;z-index:251683840" o:allowincell="f" filled="f" stroked="f">
            <v:textbox inset="0,0,0,0">
              <w:txbxContent>
                <w:p w:rsidR="00DD498B" w:rsidRPr="00921E17" w:rsidRDefault="00DD498B" w:rsidP="009E3897">
                  <w:pPr>
                    <w:jc w:val="center"/>
                    <w:rPr>
                      <w:b/>
                      <w:bCs/>
                      <w:sz w:val="96"/>
                      <w:szCs w:val="56"/>
                    </w:rPr>
                  </w:pPr>
                  <w:r>
                    <w:rPr>
                      <w:b/>
                      <w:sz w:val="96"/>
                      <w:szCs w:val="56"/>
                    </w:rPr>
                    <w:t>Mei</w:t>
                  </w:r>
                  <w:r w:rsidRPr="00921E17">
                    <w:rPr>
                      <w:b/>
                      <w:sz w:val="96"/>
                      <w:szCs w:val="56"/>
                    </w:rPr>
                    <w:t xml:space="preserve"> 2015</w:t>
                  </w:r>
                </w:p>
              </w:txbxContent>
            </v:textbox>
            <w10:wrap type="square"/>
          </v:shape>
        </w:pict>
      </w:r>
      <w:r w:rsidR="00126144">
        <w:rPr>
          <w:noProof/>
          <w:lang w:val="en-ZA" w:eastAsia="en-Z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-617220</wp:posOffset>
            </wp:positionV>
            <wp:extent cx="986155" cy="1151890"/>
            <wp:effectExtent l="19050" t="0" r="4445" b="0"/>
            <wp:wrapTight wrapText="bothSides">
              <wp:wrapPolygon edited="0">
                <wp:start x="-417" y="0"/>
                <wp:lineTo x="-417" y="21076"/>
                <wp:lineTo x="21697" y="21076"/>
                <wp:lineTo x="21697" y="0"/>
                <wp:lineTo x="-417" y="0"/>
              </wp:wrapPolygon>
            </wp:wrapTight>
            <wp:docPr id="37" name="Picture 0" descr="PCS_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_logo_Fin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9E3897" w:rsidTr="00EF44B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9E3897" w:rsidRDefault="009E3897" w:rsidP="00B62170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</w:t>
            </w:r>
            <w:r w:rsidR="00B62170">
              <w:rPr>
                <w:color w:val="FFFFFF"/>
              </w:rPr>
              <w:t>ONDAG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9E3897" w:rsidRDefault="00B62170" w:rsidP="00EF44B9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MAANDAG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9E3897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DINSDAG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9E3897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WOENSDAG 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9E3897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DONDERDAG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9E3897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VRYDAG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9E3897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SATERDAG</w:t>
            </w:r>
          </w:p>
        </w:tc>
      </w:tr>
      <w:tr w:rsidR="009E3897" w:rsidTr="003B3C5D">
        <w:trPr>
          <w:trHeight w:hRule="exact" w:val="1500"/>
        </w:trPr>
        <w:tc>
          <w:tcPr>
            <w:tcW w:w="2016" w:type="dxa"/>
            <w:shd w:val="clear" w:color="auto" w:fill="auto"/>
          </w:tcPr>
          <w:p w:rsidR="009E3897" w:rsidRPr="00B027B3" w:rsidRDefault="009E3897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9E3897" w:rsidRPr="00B027B3" w:rsidRDefault="009E3897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9E3897" w:rsidRPr="00B027B3" w:rsidRDefault="009E3897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9E3897" w:rsidRPr="00B027B3" w:rsidRDefault="009E3897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9E3897" w:rsidRPr="00B027B3" w:rsidRDefault="009E3897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FF0000"/>
          </w:tcPr>
          <w:p w:rsidR="009E3897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  <w:p w:rsidR="009E3897" w:rsidRPr="00B027B3" w:rsidRDefault="009E389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Werkersdag</w:t>
            </w:r>
          </w:p>
        </w:tc>
        <w:tc>
          <w:tcPr>
            <w:tcW w:w="2016" w:type="dxa"/>
            <w:shd w:val="clear" w:color="auto" w:fill="auto"/>
          </w:tcPr>
          <w:p w:rsidR="009E3897" w:rsidRPr="00B027B3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</w:tr>
      <w:tr w:rsidR="009E3897" w:rsidTr="00126144">
        <w:trPr>
          <w:trHeight w:hRule="exact" w:val="1827"/>
        </w:trPr>
        <w:tc>
          <w:tcPr>
            <w:tcW w:w="2016" w:type="dxa"/>
            <w:shd w:val="clear" w:color="auto" w:fill="auto"/>
          </w:tcPr>
          <w:p w:rsidR="00CC1E27" w:rsidRDefault="009E3897" w:rsidP="00CC1E27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3  </w:t>
            </w:r>
          </w:p>
          <w:p w:rsidR="00CC1E27" w:rsidRDefault="00CC1E27" w:rsidP="00CC1E27">
            <w:pPr>
              <w:rPr>
                <w:b/>
                <w:sz w:val="22"/>
              </w:rPr>
            </w:pPr>
          </w:p>
          <w:p w:rsidR="009E3897" w:rsidRDefault="009E389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Daniel Motloung</w:t>
            </w:r>
          </w:p>
          <w:p w:rsidR="009E3897" w:rsidRPr="00B027B3" w:rsidRDefault="00CC1E27" w:rsidP="00EF44B9">
            <w:pPr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165100</wp:posOffset>
                  </wp:positionV>
                  <wp:extent cx="443865" cy="332105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42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shd w:val="clear" w:color="auto" w:fill="auto"/>
          </w:tcPr>
          <w:p w:rsidR="009E3897" w:rsidRPr="00B027B3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2016" w:type="dxa"/>
            <w:shd w:val="clear" w:color="auto" w:fill="auto"/>
          </w:tcPr>
          <w:p w:rsidR="009E3897" w:rsidRPr="00B027B3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</w:tc>
        <w:tc>
          <w:tcPr>
            <w:tcW w:w="2016" w:type="dxa"/>
            <w:shd w:val="clear" w:color="auto" w:fill="auto"/>
          </w:tcPr>
          <w:p w:rsidR="009E3897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</w:p>
          <w:p w:rsidR="00126144" w:rsidRDefault="00126144" w:rsidP="00EF44B9">
            <w:pPr>
              <w:rPr>
                <w:b/>
                <w:sz w:val="22"/>
              </w:rPr>
            </w:pPr>
          </w:p>
          <w:p w:rsidR="00126144" w:rsidRDefault="00126144" w:rsidP="00EF44B9">
            <w:pPr>
              <w:rPr>
                <w:b/>
                <w:sz w:val="22"/>
              </w:rPr>
            </w:pPr>
          </w:p>
          <w:p w:rsidR="00126144" w:rsidRDefault="00126144" w:rsidP="00EF44B9">
            <w:pPr>
              <w:rPr>
                <w:b/>
                <w:sz w:val="22"/>
              </w:rPr>
            </w:pPr>
          </w:p>
          <w:p w:rsidR="00126144" w:rsidRDefault="00126144" w:rsidP="00EF44B9">
            <w:pPr>
              <w:rPr>
                <w:b/>
                <w:sz w:val="22"/>
              </w:rPr>
            </w:pPr>
          </w:p>
          <w:p w:rsidR="00126144" w:rsidRPr="00126144" w:rsidRDefault="00126144" w:rsidP="00AF096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noProof/>
                <w:color w:val="92D050"/>
                <w:sz w:val="22"/>
                <w:lang w:val="en-ZA" w:eastAsia="en-ZA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-631190</wp:posOffset>
                  </wp:positionV>
                  <wp:extent cx="479425" cy="486410"/>
                  <wp:effectExtent l="19050" t="0" r="0" b="0"/>
                  <wp:wrapTight wrapText="bothSides">
                    <wp:wrapPolygon edited="0">
                      <wp:start x="-858" y="0"/>
                      <wp:lineTo x="-858" y="21149"/>
                      <wp:lineTo x="21457" y="21149"/>
                      <wp:lineTo x="21457" y="0"/>
                      <wp:lineTo x="-858" y="0"/>
                    </wp:wrapPolygon>
                  </wp:wrapTight>
                  <wp:docPr id="50" name="Picture 10" descr="http://ts2.mm.bing.net/th?id=HN.608055356725723761&amp;pid=15.1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s2.mm.bing.net/th?id=HN.608055356725723761&amp;pid=15.1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92D050"/>
                <w:sz w:val="22"/>
              </w:rPr>
              <w:t>Geen Huiswerk dag</w:t>
            </w:r>
          </w:p>
        </w:tc>
        <w:tc>
          <w:tcPr>
            <w:tcW w:w="2016" w:type="dxa"/>
            <w:shd w:val="clear" w:color="auto" w:fill="auto"/>
          </w:tcPr>
          <w:p w:rsidR="009E3897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</w:p>
          <w:p w:rsidR="006238F4" w:rsidRPr="006238F4" w:rsidRDefault="006238F4" w:rsidP="006238F4">
            <w:pPr>
              <w:jc w:val="center"/>
              <w:rPr>
                <w:b/>
                <w:color w:val="FF0000"/>
                <w:sz w:val="22"/>
              </w:rPr>
            </w:pPr>
            <w:r w:rsidRPr="006238F4">
              <w:rPr>
                <w:b/>
                <w:color w:val="FF0000"/>
                <w:sz w:val="28"/>
              </w:rPr>
              <w:t>Skoolfonds</w:t>
            </w:r>
          </w:p>
        </w:tc>
        <w:tc>
          <w:tcPr>
            <w:tcW w:w="2016" w:type="dxa"/>
            <w:shd w:val="clear" w:color="auto" w:fill="auto"/>
          </w:tcPr>
          <w:p w:rsidR="009E3897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  <w:p w:rsidR="00126144" w:rsidRDefault="00126144" w:rsidP="00EF44B9">
            <w:pPr>
              <w:rPr>
                <w:b/>
                <w:sz w:val="22"/>
              </w:rPr>
            </w:pPr>
          </w:p>
          <w:p w:rsidR="00126144" w:rsidRDefault="00126144" w:rsidP="00EF44B9">
            <w:pPr>
              <w:rPr>
                <w:b/>
                <w:sz w:val="22"/>
              </w:rPr>
            </w:pPr>
          </w:p>
          <w:p w:rsidR="00126144" w:rsidRDefault="00126144" w:rsidP="00EF44B9">
            <w:pPr>
              <w:rPr>
                <w:b/>
                <w:sz w:val="22"/>
              </w:rPr>
            </w:pPr>
          </w:p>
          <w:p w:rsidR="00126144" w:rsidRPr="00126144" w:rsidRDefault="00126144" w:rsidP="00AF096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noProof/>
                <w:color w:val="92D050"/>
                <w:sz w:val="22"/>
                <w:lang w:val="en-ZA" w:eastAsia="en-ZA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-318135</wp:posOffset>
                  </wp:positionV>
                  <wp:extent cx="482600" cy="450850"/>
                  <wp:effectExtent l="19050" t="0" r="0" b="0"/>
                  <wp:wrapTight wrapText="bothSides">
                    <wp:wrapPolygon edited="0">
                      <wp:start x="1705" y="0"/>
                      <wp:lineTo x="-853" y="2738"/>
                      <wp:lineTo x="2558" y="14603"/>
                      <wp:lineTo x="2558" y="16428"/>
                      <wp:lineTo x="10232" y="20079"/>
                      <wp:lineTo x="14495" y="20079"/>
                      <wp:lineTo x="21316" y="20079"/>
                      <wp:lineTo x="21316" y="10039"/>
                      <wp:lineTo x="15347" y="3651"/>
                      <wp:lineTo x="5968" y="0"/>
                      <wp:lineTo x="1705" y="0"/>
                    </wp:wrapPolygon>
                  </wp:wrapTight>
                  <wp:docPr id="48" name="Picture 9" descr="C:\Users\ParysB\AppData\Local\Microsoft\Windows\Temporary Internet Files\Content.IE5\29LO43LI\MC90030481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rysB\AppData\Local\Microsoft\Windows\Temporary Internet Files\Content.IE5\29LO43LI\MC90030481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92D050"/>
                <w:sz w:val="22"/>
              </w:rPr>
              <w:t>Geen sokkies dag</w:t>
            </w:r>
          </w:p>
        </w:tc>
        <w:tc>
          <w:tcPr>
            <w:tcW w:w="2016" w:type="dxa"/>
            <w:shd w:val="clear" w:color="auto" w:fill="auto"/>
          </w:tcPr>
          <w:p w:rsidR="00CC1E27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9  </w:t>
            </w:r>
          </w:p>
          <w:p w:rsidR="009E3897" w:rsidRPr="00B027B3" w:rsidRDefault="00CC1E2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438785</wp:posOffset>
                  </wp:positionV>
                  <wp:extent cx="443865" cy="332105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43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3897">
              <w:rPr>
                <w:b/>
                <w:sz w:val="22"/>
              </w:rPr>
              <w:t>Ingrid    Pretorius</w:t>
            </w:r>
          </w:p>
        </w:tc>
      </w:tr>
      <w:tr w:rsidR="009E3897" w:rsidTr="009E3897">
        <w:trPr>
          <w:trHeight w:hRule="exact" w:val="1500"/>
        </w:trPr>
        <w:tc>
          <w:tcPr>
            <w:tcW w:w="2016" w:type="dxa"/>
            <w:shd w:val="clear" w:color="auto" w:fill="auto"/>
          </w:tcPr>
          <w:p w:rsidR="00CC1E27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10  </w:t>
            </w:r>
          </w:p>
          <w:p w:rsidR="009E3897" w:rsidRDefault="009E389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Debbie Botes</w:t>
            </w:r>
          </w:p>
          <w:p w:rsidR="009E3897" w:rsidRDefault="009E3897" w:rsidP="00EF44B9">
            <w:pPr>
              <w:rPr>
                <w:b/>
                <w:sz w:val="22"/>
              </w:rPr>
            </w:pPr>
          </w:p>
          <w:p w:rsidR="009E3897" w:rsidRDefault="009E3897" w:rsidP="00EF44B9">
            <w:pPr>
              <w:rPr>
                <w:b/>
                <w:sz w:val="22"/>
              </w:rPr>
            </w:pPr>
          </w:p>
          <w:p w:rsidR="009E3897" w:rsidRPr="009E3897" w:rsidRDefault="00CC1E27" w:rsidP="00AF096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noProof/>
                <w:color w:val="92D050"/>
                <w:sz w:val="22"/>
                <w:lang w:val="en-ZA" w:eastAsia="en-ZA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-205740</wp:posOffset>
                  </wp:positionV>
                  <wp:extent cx="348615" cy="273050"/>
                  <wp:effectExtent l="19050" t="0" r="0" b="0"/>
                  <wp:wrapTight wrapText="bothSides">
                    <wp:wrapPolygon edited="0">
                      <wp:start x="5902" y="0"/>
                      <wp:lineTo x="-1180" y="7535"/>
                      <wp:lineTo x="0" y="19591"/>
                      <wp:lineTo x="16525" y="19591"/>
                      <wp:lineTo x="21246" y="6028"/>
                      <wp:lineTo x="20066" y="0"/>
                      <wp:lineTo x="10623" y="0"/>
                      <wp:lineTo x="5902" y="0"/>
                    </wp:wrapPolygon>
                  </wp:wrapTight>
                  <wp:docPr id="44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3897">
              <w:rPr>
                <w:b/>
                <w:color w:val="92D050"/>
                <w:sz w:val="22"/>
              </w:rPr>
              <w:t>Moedersdag</w:t>
            </w:r>
          </w:p>
        </w:tc>
        <w:tc>
          <w:tcPr>
            <w:tcW w:w="2016" w:type="dxa"/>
            <w:shd w:val="clear" w:color="auto" w:fill="auto"/>
          </w:tcPr>
          <w:p w:rsidR="009E3897" w:rsidRPr="00B027B3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2016" w:type="dxa"/>
            <w:shd w:val="clear" w:color="auto" w:fill="auto"/>
          </w:tcPr>
          <w:p w:rsidR="009E3897" w:rsidRPr="00B027B3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2016" w:type="dxa"/>
            <w:shd w:val="clear" w:color="auto" w:fill="auto"/>
          </w:tcPr>
          <w:p w:rsidR="00CC1E27" w:rsidRDefault="009E3897" w:rsidP="00EF44B9">
            <w:pPr>
              <w:rPr>
                <w:b/>
                <w:sz w:val="22"/>
              </w:rPr>
            </w:pPr>
            <w:r w:rsidRPr="009E3897">
              <w:rPr>
                <w:b/>
                <w:sz w:val="22"/>
              </w:rPr>
              <w:t>13</w:t>
            </w:r>
            <w:r>
              <w:rPr>
                <w:b/>
                <w:sz w:val="22"/>
              </w:rPr>
              <w:t xml:space="preserve"> </w:t>
            </w:r>
          </w:p>
          <w:p w:rsidR="009E3897" w:rsidRDefault="00CC1E2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276225</wp:posOffset>
                  </wp:positionV>
                  <wp:extent cx="443865" cy="332105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45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2"/>
              </w:rPr>
              <w:t>Linda V</w:t>
            </w:r>
            <w:r w:rsidR="009E3897">
              <w:rPr>
                <w:b/>
                <w:sz w:val="22"/>
              </w:rPr>
              <w:t xml:space="preserve"> Staden</w:t>
            </w:r>
          </w:p>
          <w:p w:rsidR="009E3897" w:rsidRPr="009E3897" w:rsidRDefault="009E3897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9E3897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  <w:p w:rsidR="00AF0967" w:rsidRDefault="00AF0967" w:rsidP="00EF44B9">
            <w:pPr>
              <w:rPr>
                <w:b/>
                <w:sz w:val="22"/>
              </w:rPr>
            </w:pPr>
          </w:p>
          <w:p w:rsidR="00AF0967" w:rsidRDefault="00AF0967" w:rsidP="00EF44B9">
            <w:pPr>
              <w:rPr>
                <w:b/>
                <w:color w:val="92D050"/>
                <w:sz w:val="22"/>
              </w:rPr>
            </w:pPr>
          </w:p>
          <w:p w:rsidR="00AF0967" w:rsidRPr="00AF0967" w:rsidRDefault="00AF0967" w:rsidP="00CC1E2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color w:val="92D050"/>
                <w:sz w:val="22"/>
              </w:rPr>
              <w:t>Hemelvaartdag</w:t>
            </w:r>
          </w:p>
        </w:tc>
        <w:tc>
          <w:tcPr>
            <w:tcW w:w="2016" w:type="dxa"/>
            <w:shd w:val="clear" w:color="auto" w:fill="auto"/>
          </w:tcPr>
          <w:p w:rsidR="009E3897" w:rsidRDefault="009E3897" w:rsidP="00EF44B9">
            <w:pPr>
              <w:rPr>
                <w:b/>
                <w:sz w:val="22"/>
              </w:rPr>
            </w:pPr>
            <w:r w:rsidRPr="00126144">
              <w:rPr>
                <w:b/>
                <w:sz w:val="22"/>
              </w:rPr>
              <w:t>15</w:t>
            </w:r>
          </w:p>
          <w:p w:rsidR="00126144" w:rsidRDefault="00126144" w:rsidP="00EF44B9">
            <w:pPr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-2540</wp:posOffset>
                  </wp:positionV>
                  <wp:extent cx="431800" cy="427355"/>
                  <wp:effectExtent l="19050" t="0" r="6350" b="0"/>
                  <wp:wrapTight wrapText="bothSides">
                    <wp:wrapPolygon edited="0">
                      <wp:start x="10482" y="963"/>
                      <wp:lineTo x="-953" y="13480"/>
                      <wp:lineTo x="-953" y="14443"/>
                      <wp:lineTo x="13341" y="14443"/>
                      <wp:lineTo x="21918" y="13480"/>
                      <wp:lineTo x="21918" y="3851"/>
                      <wp:lineTo x="15247" y="963"/>
                      <wp:lineTo x="10482" y="963"/>
                    </wp:wrapPolygon>
                  </wp:wrapTight>
                  <wp:docPr id="52" name="Picture 13" descr="C:\Users\ParysB\AppData\Local\Microsoft\Windows\Temporary Internet Files\Content.IE5\BLALSJVL\MC90044177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arysB\AppData\Local\Microsoft\Windows\Temporary Internet Files\Content.IE5\BLALSJVL\MC90044177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6144" w:rsidRDefault="00126144" w:rsidP="00EF44B9">
            <w:pPr>
              <w:rPr>
                <w:b/>
                <w:sz w:val="22"/>
              </w:rPr>
            </w:pPr>
          </w:p>
          <w:p w:rsidR="00126144" w:rsidRDefault="00126144" w:rsidP="00EF44B9">
            <w:pPr>
              <w:rPr>
                <w:b/>
                <w:sz w:val="22"/>
              </w:rPr>
            </w:pPr>
          </w:p>
          <w:p w:rsidR="00126144" w:rsidRPr="00126144" w:rsidRDefault="00126144" w:rsidP="00AF096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color w:val="92D050"/>
                <w:sz w:val="22"/>
              </w:rPr>
              <w:t>“Pizza Party”</w:t>
            </w:r>
          </w:p>
        </w:tc>
        <w:tc>
          <w:tcPr>
            <w:tcW w:w="2016" w:type="dxa"/>
            <w:shd w:val="clear" w:color="auto" w:fill="auto"/>
          </w:tcPr>
          <w:p w:rsidR="009E3897" w:rsidRPr="00126144" w:rsidRDefault="009E3897" w:rsidP="00EF44B9">
            <w:pPr>
              <w:rPr>
                <w:b/>
                <w:sz w:val="22"/>
              </w:rPr>
            </w:pPr>
            <w:r w:rsidRPr="00126144">
              <w:rPr>
                <w:b/>
                <w:sz w:val="22"/>
              </w:rPr>
              <w:t>16</w:t>
            </w:r>
          </w:p>
        </w:tc>
      </w:tr>
      <w:tr w:rsidR="009E3897" w:rsidTr="00EF44B9">
        <w:trPr>
          <w:trHeight w:hRule="exact" w:val="1500"/>
        </w:trPr>
        <w:tc>
          <w:tcPr>
            <w:tcW w:w="2016" w:type="dxa"/>
            <w:shd w:val="clear" w:color="auto" w:fill="auto"/>
          </w:tcPr>
          <w:p w:rsidR="00CC1E27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17  </w:t>
            </w:r>
          </w:p>
          <w:p w:rsidR="009E3897" w:rsidRDefault="00CC1E2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273685</wp:posOffset>
                  </wp:positionV>
                  <wp:extent cx="443865" cy="332105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46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3897">
              <w:rPr>
                <w:b/>
                <w:sz w:val="22"/>
              </w:rPr>
              <w:t>Mev. Koch</w:t>
            </w:r>
          </w:p>
          <w:p w:rsidR="009E3897" w:rsidRPr="00B027B3" w:rsidRDefault="009E3897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9E3897" w:rsidRPr="00B027B3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2016" w:type="dxa"/>
            <w:shd w:val="clear" w:color="auto" w:fill="auto"/>
          </w:tcPr>
          <w:p w:rsidR="009E3897" w:rsidRPr="00B027B3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</w:p>
        </w:tc>
        <w:tc>
          <w:tcPr>
            <w:tcW w:w="2016" w:type="dxa"/>
            <w:shd w:val="clear" w:color="auto" w:fill="auto"/>
          </w:tcPr>
          <w:p w:rsidR="009E3897" w:rsidRPr="00126144" w:rsidRDefault="009E3897" w:rsidP="00EF44B9">
            <w:pPr>
              <w:rPr>
                <w:b/>
                <w:sz w:val="22"/>
              </w:rPr>
            </w:pPr>
            <w:r w:rsidRPr="00126144">
              <w:rPr>
                <w:b/>
                <w:sz w:val="22"/>
              </w:rPr>
              <w:t>20</w:t>
            </w:r>
          </w:p>
        </w:tc>
        <w:tc>
          <w:tcPr>
            <w:tcW w:w="2016" w:type="dxa"/>
            <w:shd w:val="clear" w:color="auto" w:fill="auto"/>
          </w:tcPr>
          <w:p w:rsidR="009E3897" w:rsidRPr="00126144" w:rsidRDefault="009E3897" w:rsidP="00EF44B9">
            <w:pPr>
              <w:rPr>
                <w:b/>
                <w:sz w:val="22"/>
              </w:rPr>
            </w:pPr>
            <w:r w:rsidRPr="00126144">
              <w:rPr>
                <w:b/>
                <w:sz w:val="22"/>
              </w:rPr>
              <w:t>21</w:t>
            </w:r>
          </w:p>
        </w:tc>
        <w:tc>
          <w:tcPr>
            <w:tcW w:w="2016" w:type="dxa"/>
            <w:shd w:val="clear" w:color="auto" w:fill="auto"/>
          </w:tcPr>
          <w:p w:rsidR="009E3897" w:rsidRPr="00B027B3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2016" w:type="dxa"/>
            <w:shd w:val="clear" w:color="auto" w:fill="auto"/>
          </w:tcPr>
          <w:p w:rsidR="009E3897" w:rsidRPr="00B027B3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</w:p>
        </w:tc>
      </w:tr>
      <w:tr w:rsidR="009E3897" w:rsidTr="009E3897">
        <w:trPr>
          <w:trHeight w:hRule="exact" w:val="1500"/>
        </w:trPr>
        <w:tc>
          <w:tcPr>
            <w:tcW w:w="2016" w:type="dxa"/>
            <w:shd w:val="clear" w:color="auto" w:fill="auto"/>
          </w:tcPr>
          <w:p w:rsidR="009E3897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24/31</w:t>
            </w:r>
          </w:p>
        </w:tc>
        <w:tc>
          <w:tcPr>
            <w:tcW w:w="2016" w:type="dxa"/>
            <w:shd w:val="clear" w:color="auto" w:fill="auto"/>
          </w:tcPr>
          <w:p w:rsidR="009E3897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  <w:tc>
          <w:tcPr>
            <w:tcW w:w="2016" w:type="dxa"/>
            <w:shd w:val="clear" w:color="auto" w:fill="auto"/>
          </w:tcPr>
          <w:p w:rsidR="009E3897" w:rsidRDefault="00126144" w:rsidP="00EF44B9">
            <w:pPr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123190</wp:posOffset>
                  </wp:positionV>
                  <wp:extent cx="419735" cy="427355"/>
                  <wp:effectExtent l="19050" t="0" r="0" b="0"/>
                  <wp:wrapTight wrapText="bothSides">
                    <wp:wrapPolygon edited="0">
                      <wp:start x="18626" y="1926"/>
                      <wp:lineTo x="-980" y="7703"/>
                      <wp:lineTo x="-980" y="9629"/>
                      <wp:lineTo x="3921" y="15406"/>
                      <wp:lineTo x="15685" y="15406"/>
                      <wp:lineTo x="21567" y="2889"/>
                      <wp:lineTo x="21567" y="1926"/>
                      <wp:lineTo x="18626" y="1926"/>
                    </wp:wrapPolygon>
                  </wp:wrapTight>
                  <wp:docPr id="54" name="Picture 14" descr="C:\Users\ParysB\AppData\Local\Microsoft\Windows\Temporary Internet Files\Content.IE5\UF33VXA8\MC90044172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arysB\AppData\Local\Microsoft\Windows\Temporary Internet Files\Content.IE5\UF33VXA8\MC90044172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3897">
              <w:rPr>
                <w:b/>
                <w:sz w:val="22"/>
              </w:rPr>
              <w:t>26</w:t>
            </w:r>
          </w:p>
          <w:p w:rsidR="00126144" w:rsidRDefault="00126144" w:rsidP="00EF44B9">
            <w:pPr>
              <w:rPr>
                <w:b/>
                <w:sz w:val="22"/>
              </w:rPr>
            </w:pPr>
          </w:p>
          <w:p w:rsidR="00126144" w:rsidRDefault="00126144" w:rsidP="00EF44B9">
            <w:pPr>
              <w:rPr>
                <w:b/>
                <w:sz w:val="22"/>
              </w:rPr>
            </w:pPr>
          </w:p>
          <w:p w:rsidR="00126144" w:rsidRDefault="00126144" w:rsidP="00126144">
            <w:pPr>
              <w:rPr>
                <w:b/>
                <w:color w:val="92D050"/>
                <w:sz w:val="22"/>
              </w:rPr>
            </w:pPr>
          </w:p>
          <w:p w:rsidR="00126144" w:rsidRPr="00AF0967" w:rsidRDefault="00126144" w:rsidP="00AF0967">
            <w:pPr>
              <w:jc w:val="center"/>
              <w:rPr>
                <w:b/>
                <w:color w:val="92D050"/>
                <w:sz w:val="22"/>
              </w:rPr>
            </w:pPr>
            <w:r w:rsidRPr="00AF0967">
              <w:rPr>
                <w:b/>
                <w:color w:val="92D050"/>
                <w:sz w:val="22"/>
              </w:rPr>
              <w:t>“Paper Plane dag”</w:t>
            </w:r>
          </w:p>
        </w:tc>
        <w:tc>
          <w:tcPr>
            <w:tcW w:w="2016" w:type="dxa"/>
            <w:shd w:val="clear" w:color="auto" w:fill="auto"/>
          </w:tcPr>
          <w:p w:rsidR="009E3897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2016" w:type="dxa"/>
            <w:shd w:val="clear" w:color="auto" w:fill="auto"/>
          </w:tcPr>
          <w:p w:rsidR="009E3897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  <w:p w:rsidR="00126144" w:rsidRDefault="00126144" w:rsidP="00EF44B9">
            <w:pPr>
              <w:rPr>
                <w:b/>
                <w:sz w:val="22"/>
              </w:rPr>
            </w:pPr>
          </w:p>
          <w:p w:rsidR="00126144" w:rsidRDefault="00126144" w:rsidP="00EF44B9">
            <w:pPr>
              <w:rPr>
                <w:b/>
                <w:sz w:val="22"/>
              </w:rPr>
            </w:pPr>
          </w:p>
          <w:p w:rsidR="00126144" w:rsidRDefault="00126144" w:rsidP="00EF44B9">
            <w:pPr>
              <w:rPr>
                <w:b/>
                <w:sz w:val="22"/>
              </w:rPr>
            </w:pPr>
          </w:p>
          <w:p w:rsidR="00126144" w:rsidRPr="00126144" w:rsidRDefault="00126144" w:rsidP="00AF0967">
            <w:pPr>
              <w:jc w:val="center"/>
              <w:rPr>
                <w:b/>
                <w:color w:val="92D050"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0F11C3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  <w:r w:rsidR="000F11C3">
              <w:rPr>
                <w:b/>
                <w:sz w:val="22"/>
              </w:rPr>
              <w:t xml:space="preserve"> </w:t>
            </w:r>
          </w:p>
          <w:p w:rsidR="009E3897" w:rsidRPr="000F11C3" w:rsidRDefault="000F11C3" w:rsidP="00EF44B9">
            <w:pPr>
              <w:rPr>
                <w:b/>
                <w:sz w:val="18"/>
              </w:rPr>
            </w:pPr>
            <w:r w:rsidRPr="000F11C3">
              <w:rPr>
                <w:b/>
                <w:sz w:val="18"/>
              </w:rPr>
              <w:t>Entrep</w:t>
            </w:r>
            <w:r w:rsidR="002E517E">
              <w:rPr>
                <w:b/>
                <w:sz w:val="18"/>
              </w:rPr>
              <w:t>r</w:t>
            </w:r>
            <w:r w:rsidRPr="000F11C3">
              <w:rPr>
                <w:b/>
                <w:sz w:val="18"/>
              </w:rPr>
              <w:t>eneursdag Gr R – 3</w:t>
            </w:r>
          </w:p>
          <w:p w:rsidR="000F11C3" w:rsidRPr="000F11C3" w:rsidRDefault="000F11C3" w:rsidP="00EF44B9">
            <w:pPr>
              <w:rPr>
                <w:b/>
                <w:sz w:val="6"/>
              </w:rPr>
            </w:pPr>
          </w:p>
          <w:p w:rsidR="00060BF5" w:rsidRDefault="00060BF5" w:rsidP="000F11C3">
            <w:pPr>
              <w:rPr>
                <w:b/>
                <w:sz w:val="22"/>
              </w:rPr>
            </w:pPr>
            <w:r w:rsidRPr="000F11C3">
              <w:rPr>
                <w:b/>
                <w:sz w:val="18"/>
              </w:rPr>
              <w:t>Gr. 2 &amp; 3 Kosverkoping - Hamburgers</w:t>
            </w:r>
          </w:p>
        </w:tc>
        <w:tc>
          <w:tcPr>
            <w:tcW w:w="2016" w:type="dxa"/>
            <w:shd w:val="clear" w:color="auto" w:fill="auto"/>
          </w:tcPr>
          <w:p w:rsidR="009E3897" w:rsidRDefault="009E3897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</w:tr>
    </w:tbl>
    <w:p w:rsidR="00126144" w:rsidRPr="00B027B3" w:rsidRDefault="0048441D" w:rsidP="00126144">
      <w:pPr>
        <w:jc w:val="center"/>
      </w:pPr>
      <w:r>
        <w:rPr>
          <w:noProof/>
          <w:lang w:val="en-ZA" w:eastAsia="en-ZA"/>
        </w:rPr>
        <w:lastRenderedPageBreak/>
        <w:pict>
          <v:shape id="_x0000_s1033" type="#_x0000_t202" style="position:absolute;left:0;text-align:left;margin-left:59.2pt;margin-top:-41.15pt;width:579.85pt;height:48.35pt;z-index:251715584;mso-position-horizontal-relative:text;mso-position-vertical-relative:text" o:allowincell="f" filled="f" stroked="f">
            <v:textbox inset="0,0,0,0">
              <w:txbxContent>
                <w:p w:rsidR="00DD498B" w:rsidRPr="00921E17" w:rsidRDefault="00DD498B" w:rsidP="00126144">
                  <w:pPr>
                    <w:jc w:val="center"/>
                    <w:rPr>
                      <w:b/>
                      <w:bCs/>
                      <w:sz w:val="96"/>
                      <w:szCs w:val="56"/>
                    </w:rPr>
                  </w:pPr>
                  <w:r>
                    <w:rPr>
                      <w:b/>
                      <w:sz w:val="96"/>
                      <w:szCs w:val="56"/>
                    </w:rPr>
                    <w:t>Junie</w:t>
                  </w:r>
                  <w:r w:rsidRPr="00921E17">
                    <w:rPr>
                      <w:b/>
                      <w:sz w:val="96"/>
                      <w:szCs w:val="56"/>
                    </w:rPr>
                    <w:t xml:space="preserve"> 2015</w:t>
                  </w:r>
                </w:p>
              </w:txbxContent>
            </v:textbox>
            <w10:wrap type="square"/>
          </v:shape>
        </w:pict>
      </w:r>
      <w:r w:rsidR="00060BF5">
        <w:rPr>
          <w:noProof/>
          <w:lang w:val="en-ZA" w:eastAsia="en-Z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984250" cy="1151890"/>
            <wp:effectExtent l="19050" t="0" r="6350" b="0"/>
            <wp:wrapTight wrapText="bothSides">
              <wp:wrapPolygon edited="0">
                <wp:start x="-418" y="0"/>
                <wp:lineTo x="-418" y="21076"/>
                <wp:lineTo x="21739" y="21076"/>
                <wp:lineTo x="21739" y="0"/>
                <wp:lineTo x="-418" y="0"/>
              </wp:wrapPolygon>
            </wp:wrapTight>
            <wp:docPr id="67" name="Picture 0" descr="PCS_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_logo_Fin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126144" w:rsidTr="00EF44B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126144" w:rsidRDefault="00126144" w:rsidP="00B62170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</w:t>
            </w:r>
            <w:r w:rsidR="00B62170">
              <w:rPr>
                <w:color w:val="FFFFFF"/>
              </w:rPr>
              <w:t>ONDAG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126144" w:rsidRDefault="00B62170" w:rsidP="00EF44B9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MAANDAG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126144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DINSDAG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126144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WOENSDAG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126144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DONDERDAG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126144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VRYDAG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126144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SATERDAG</w:t>
            </w:r>
          </w:p>
        </w:tc>
      </w:tr>
      <w:tr w:rsidR="00126144" w:rsidTr="00126144">
        <w:trPr>
          <w:trHeight w:hRule="exact" w:val="1500"/>
        </w:trPr>
        <w:tc>
          <w:tcPr>
            <w:tcW w:w="2016" w:type="dxa"/>
            <w:shd w:val="clear" w:color="auto" w:fill="auto"/>
          </w:tcPr>
          <w:p w:rsidR="00126144" w:rsidRPr="00DB03CD" w:rsidRDefault="00126144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126144" w:rsidRDefault="00DB03CD" w:rsidP="00EF44B9">
            <w:pPr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127635</wp:posOffset>
                  </wp:positionV>
                  <wp:extent cx="419735" cy="534035"/>
                  <wp:effectExtent l="19050" t="0" r="0" b="0"/>
                  <wp:wrapTight wrapText="bothSides">
                    <wp:wrapPolygon edited="0">
                      <wp:start x="8823" y="771"/>
                      <wp:lineTo x="1961" y="5394"/>
                      <wp:lineTo x="3921" y="13099"/>
                      <wp:lineTo x="-980" y="16181"/>
                      <wp:lineTo x="4902" y="20804"/>
                      <wp:lineTo x="10784" y="20804"/>
                      <wp:lineTo x="11764" y="20804"/>
                      <wp:lineTo x="14705" y="13869"/>
                      <wp:lineTo x="14705" y="13099"/>
                      <wp:lineTo x="21567" y="13099"/>
                      <wp:lineTo x="21567" y="3082"/>
                      <wp:lineTo x="15685" y="771"/>
                      <wp:lineTo x="8823" y="771"/>
                    </wp:wrapPolygon>
                  </wp:wrapTight>
                  <wp:docPr id="68" name="Picture 16" descr="C:\Users\ParysB\AppData\Local\Microsoft\Windows\Temporary Internet Files\Content.IE5\29LO43LI\MC90028710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arysB\AppData\Local\Microsoft\Windows\Temporary Internet Files\Content.IE5\29LO43LI\MC90028710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B03CD">
              <w:rPr>
                <w:b/>
                <w:sz w:val="22"/>
              </w:rPr>
              <w:t>1</w:t>
            </w:r>
          </w:p>
          <w:p w:rsidR="00DB03CD" w:rsidRDefault="00DB03CD" w:rsidP="00EF44B9">
            <w:pPr>
              <w:rPr>
                <w:b/>
                <w:sz w:val="22"/>
              </w:rPr>
            </w:pPr>
          </w:p>
          <w:p w:rsidR="00DB03CD" w:rsidRDefault="00DB03CD" w:rsidP="00EF44B9">
            <w:pPr>
              <w:rPr>
                <w:b/>
                <w:sz w:val="22"/>
              </w:rPr>
            </w:pPr>
          </w:p>
          <w:p w:rsidR="00DB03CD" w:rsidRDefault="00DB03CD" w:rsidP="00EF44B9">
            <w:pPr>
              <w:rPr>
                <w:b/>
                <w:sz w:val="22"/>
              </w:rPr>
            </w:pPr>
          </w:p>
          <w:p w:rsidR="00DB03CD" w:rsidRDefault="00DB03CD" w:rsidP="00EF44B9">
            <w:pPr>
              <w:rPr>
                <w:b/>
                <w:color w:val="92D050"/>
                <w:sz w:val="22"/>
              </w:rPr>
            </w:pPr>
          </w:p>
          <w:p w:rsidR="00DB03CD" w:rsidRPr="00DB03CD" w:rsidRDefault="00DB03CD" w:rsidP="00AF096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color w:val="92D050"/>
                <w:sz w:val="22"/>
              </w:rPr>
              <w:t>Kaalvoetdag</w:t>
            </w:r>
          </w:p>
        </w:tc>
        <w:tc>
          <w:tcPr>
            <w:tcW w:w="2016" w:type="dxa"/>
            <w:shd w:val="clear" w:color="auto" w:fill="auto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</w:t>
            </w:r>
          </w:p>
        </w:tc>
        <w:tc>
          <w:tcPr>
            <w:tcW w:w="2016" w:type="dxa"/>
            <w:shd w:val="clear" w:color="auto" w:fill="auto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3</w:t>
            </w:r>
          </w:p>
        </w:tc>
        <w:tc>
          <w:tcPr>
            <w:tcW w:w="2016" w:type="dxa"/>
            <w:shd w:val="clear" w:color="auto" w:fill="auto"/>
          </w:tcPr>
          <w:p w:rsidR="00126144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4</w:t>
            </w:r>
          </w:p>
          <w:p w:rsidR="00DB03CD" w:rsidRDefault="00DB03CD" w:rsidP="00EF44B9">
            <w:pPr>
              <w:rPr>
                <w:b/>
                <w:sz w:val="22"/>
              </w:rPr>
            </w:pPr>
          </w:p>
          <w:p w:rsidR="00DB03CD" w:rsidRDefault="00DB03CD" w:rsidP="00EF44B9">
            <w:pPr>
              <w:rPr>
                <w:b/>
                <w:sz w:val="22"/>
              </w:rPr>
            </w:pPr>
          </w:p>
          <w:p w:rsidR="00DB03CD" w:rsidRDefault="00DB03CD" w:rsidP="00EF44B9">
            <w:pPr>
              <w:rPr>
                <w:b/>
                <w:sz w:val="22"/>
              </w:rPr>
            </w:pPr>
          </w:p>
          <w:p w:rsidR="00DB03CD" w:rsidRPr="00DB03CD" w:rsidRDefault="00DB03CD" w:rsidP="00EF44B9">
            <w:pPr>
              <w:rPr>
                <w:b/>
                <w:color w:val="92D050"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126144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5</w:t>
            </w:r>
            <w:r w:rsidR="000F11C3">
              <w:rPr>
                <w:b/>
                <w:sz w:val="22"/>
              </w:rPr>
              <w:t xml:space="preserve"> Elsa Le Roux</w:t>
            </w:r>
          </w:p>
          <w:p w:rsidR="000F11C3" w:rsidRDefault="000F11C3" w:rsidP="00EF44B9">
            <w:pPr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23495</wp:posOffset>
                  </wp:positionV>
                  <wp:extent cx="443865" cy="332105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24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11C3" w:rsidRDefault="000F11C3" w:rsidP="00EF44B9">
            <w:pPr>
              <w:rPr>
                <w:b/>
                <w:sz w:val="22"/>
              </w:rPr>
            </w:pPr>
          </w:p>
          <w:p w:rsidR="00DB03CD" w:rsidRDefault="00DB03CD" w:rsidP="00EF44B9">
            <w:pPr>
              <w:rPr>
                <w:b/>
                <w:sz w:val="22"/>
              </w:rPr>
            </w:pPr>
          </w:p>
          <w:p w:rsidR="00DB03CD" w:rsidRPr="00DB03CD" w:rsidRDefault="00DB03CD" w:rsidP="00AF0967">
            <w:pPr>
              <w:jc w:val="center"/>
              <w:rPr>
                <w:b/>
                <w:color w:val="92D050"/>
                <w:sz w:val="22"/>
              </w:rPr>
            </w:pPr>
            <w:r w:rsidRPr="00DB03CD">
              <w:rPr>
                <w:b/>
                <w:color w:val="92D050"/>
                <w:sz w:val="24"/>
              </w:rPr>
              <w:t>Oliebol</w:t>
            </w:r>
          </w:p>
        </w:tc>
        <w:tc>
          <w:tcPr>
            <w:tcW w:w="2016" w:type="dxa"/>
            <w:shd w:val="clear" w:color="auto" w:fill="auto"/>
          </w:tcPr>
          <w:p w:rsidR="00126144" w:rsidRDefault="000F11C3" w:rsidP="00EF44B9">
            <w:pPr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800576" behindDoc="1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255270</wp:posOffset>
                  </wp:positionV>
                  <wp:extent cx="443865" cy="332105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27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B03CD" w:rsidRPr="00DB03CD">
              <w:rPr>
                <w:b/>
                <w:sz w:val="22"/>
              </w:rPr>
              <w:t>6</w:t>
            </w:r>
            <w:r>
              <w:rPr>
                <w:b/>
                <w:sz w:val="22"/>
              </w:rPr>
              <w:t xml:space="preserve"> Zaza Marais</w:t>
            </w:r>
          </w:p>
          <w:p w:rsidR="000F11C3" w:rsidRDefault="000F11C3" w:rsidP="00EF44B9">
            <w:pPr>
              <w:rPr>
                <w:b/>
                <w:sz w:val="22"/>
              </w:rPr>
            </w:pPr>
          </w:p>
          <w:p w:rsidR="000F11C3" w:rsidRPr="00DB03CD" w:rsidRDefault="000F11C3" w:rsidP="00EF44B9">
            <w:pPr>
              <w:rPr>
                <w:b/>
                <w:sz w:val="22"/>
              </w:rPr>
            </w:pPr>
          </w:p>
        </w:tc>
      </w:tr>
      <w:tr w:rsidR="00126144" w:rsidTr="00EF44B9">
        <w:trPr>
          <w:trHeight w:hRule="exact" w:val="1827"/>
        </w:trPr>
        <w:tc>
          <w:tcPr>
            <w:tcW w:w="2016" w:type="dxa"/>
            <w:shd w:val="clear" w:color="auto" w:fill="auto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7</w:t>
            </w:r>
          </w:p>
        </w:tc>
        <w:tc>
          <w:tcPr>
            <w:tcW w:w="2016" w:type="dxa"/>
            <w:shd w:val="clear" w:color="auto" w:fill="auto"/>
          </w:tcPr>
          <w:p w:rsidR="00126144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8</w:t>
            </w:r>
          </w:p>
          <w:p w:rsidR="006238F4" w:rsidRDefault="006238F4" w:rsidP="006238F4">
            <w:pPr>
              <w:jc w:val="center"/>
              <w:rPr>
                <w:b/>
                <w:color w:val="FF0000"/>
                <w:sz w:val="28"/>
              </w:rPr>
            </w:pPr>
            <w:r w:rsidRPr="006238F4">
              <w:rPr>
                <w:b/>
                <w:color w:val="FF0000"/>
                <w:sz w:val="28"/>
              </w:rPr>
              <w:t>Skoolfonds</w:t>
            </w:r>
          </w:p>
          <w:p w:rsidR="00E07117" w:rsidRDefault="00E07117" w:rsidP="006238F4">
            <w:pPr>
              <w:jc w:val="center"/>
              <w:rPr>
                <w:b/>
                <w:color w:val="FF0000"/>
                <w:sz w:val="28"/>
              </w:rPr>
            </w:pPr>
          </w:p>
          <w:p w:rsidR="00E07117" w:rsidRPr="006238F4" w:rsidRDefault="00E07117" w:rsidP="006238F4">
            <w:pPr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8"/>
              </w:rPr>
              <w:t>Eksamen Begin</w:t>
            </w:r>
          </w:p>
        </w:tc>
        <w:tc>
          <w:tcPr>
            <w:tcW w:w="2016" w:type="dxa"/>
            <w:shd w:val="clear" w:color="auto" w:fill="auto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9</w:t>
            </w:r>
          </w:p>
        </w:tc>
        <w:tc>
          <w:tcPr>
            <w:tcW w:w="2016" w:type="dxa"/>
            <w:shd w:val="clear" w:color="auto" w:fill="auto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10</w:t>
            </w:r>
          </w:p>
        </w:tc>
        <w:tc>
          <w:tcPr>
            <w:tcW w:w="2016" w:type="dxa"/>
            <w:shd w:val="clear" w:color="auto" w:fill="auto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11</w:t>
            </w:r>
          </w:p>
        </w:tc>
        <w:tc>
          <w:tcPr>
            <w:tcW w:w="2016" w:type="dxa"/>
            <w:shd w:val="clear" w:color="auto" w:fill="auto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12</w:t>
            </w:r>
          </w:p>
        </w:tc>
        <w:tc>
          <w:tcPr>
            <w:tcW w:w="2016" w:type="dxa"/>
            <w:shd w:val="clear" w:color="auto" w:fill="auto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13</w:t>
            </w:r>
          </w:p>
        </w:tc>
      </w:tr>
      <w:tr w:rsidR="00126144" w:rsidTr="003B3C5D">
        <w:trPr>
          <w:trHeight w:hRule="exact" w:val="1500"/>
        </w:trPr>
        <w:tc>
          <w:tcPr>
            <w:tcW w:w="2016" w:type="dxa"/>
            <w:shd w:val="clear" w:color="auto" w:fill="auto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14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126144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15</w:t>
            </w:r>
          </w:p>
          <w:p w:rsidR="00CC1E27" w:rsidRDefault="00CC1E27" w:rsidP="00EF44B9">
            <w:pPr>
              <w:rPr>
                <w:b/>
                <w:sz w:val="22"/>
              </w:rPr>
            </w:pPr>
          </w:p>
          <w:p w:rsidR="00DB03CD" w:rsidRPr="00DB03CD" w:rsidRDefault="00DB03CD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Skole vakansiedag</w:t>
            </w:r>
          </w:p>
        </w:tc>
        <w:tc>
          <w:tcPr>
            <w:tcW w:w="2016" w:type="dxa"/>
            <w:shd w:val="clear" w:color="auto" w:fill="FF0000"/>
          </w:tcPr>
          <w:p w:rsidR="00126144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16</w:t>
            </w:r>
          </w:p>
          <w:p w:rsidR="00CC1E27" w:rsidRDefault="00CC1E27" w:rsidP="00EF44B9">
            <w:pPr>
              <w:rPr>
                <w:b/>
                <w:sz w:val="22"/>
              </w:rPr>
            </w:pPr>
          </w:p>
          <w:p w:rsidR="00DB03CD" w:rsidRPr="00DB03CD" w:rsidRDefault="00DB03CD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Jeugdag</w:t>
            </w:r>
          </w:p>
        </w:tc>
        <w:tc>
          <w:tcPr>
            <w:tcW w:w="2016" w:type="dxa"/>
            <w:shd w:val="clear" w:color="auto" w:fill="auto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17</w:t>
            </w:r>
          </w:p>
        </w:tc>
        <w:tc>
          <w:tcPr>
            <w:tcW w:w="2016" w:type="dxa"/>
            <w:shd w:val="clear" w:color="auto" w:fill="auto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18</w:t>
            </w:r>
          </w:p>
        </w:tc>
        <w:tc>
          <w:tcPr>
            <w:tcW w:w="2016" w:type="dxa"/>
            <w:shd w:val="clear" w:color="auto" w:fill="auto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19</w:t>
            </w:r>
          </w:p>
        </w:tc>
        <w:tc>
          <w:tcPr>
            <w:tcW w:w="2016" w:type="dxa"/>
            <w:shd w:val="clear" w:color="auto" w:fill="auto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20</w:t>
            </w:r>
          </w:p>
        </w:tc>
      </w:tr>
      <w:tr w:rsidR="00126144" w:rsidTr="00DB03CD">
        <w:trPr>
          <w:trHeight w:hRule="exact" w:val="1500"/>
        </w:trPr>
        <w:tc>
          <w:tcPr>
            <w:tcW w:w="2016" w:type="dxa"/>
            <w:shd w:val="clear" w:color="auto" w:fill="auto"/>
          </w:tcPr>
          <w:p w:rsidR="00126144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21</w:t>
            </w:r>
          </w:p>
          <w:p w:rsidR="00DB03CD" w:rsidRDefault="00DB03CD" w:rsidP="00EF44B9">
            <w:pPr>
              <w:rPr>
                <w:b/>
                <w:sz w:val="22"/>
              </w:rPr>
            </w:pPr>
          </w:p>
          <w:p w:rsidR="00DB03CD" w:rsidRPr="00DB03CD" w:rsidRDefault="00DB03CD" w:rsidP="00AF096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color w:val="92D050"/>
                <w:sz w:val="22"/>
              </w:rPr>
              <w:t>Vadersdag</w:t>
            </w:r>
          </w:p>
        </w:tc>
        <w:tc>
          <w:tcPr>
            <w:tcW w:w="2016" w:type="dxa"/>
            <w:shd w:val="clear" w:color="auto" w:fill="auto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22</w:t>
            </w:r>
          </w:p>
        </w:tc>
        <w:tc>
          <w:tcPr>
            <w:tcW w:w="2016" w:type="dxa"/>
            <w:shd w:val="clear" w:color="auto" w:fill="auto"/>
          </w:tcPr>
          <w:p w:rsidR="00126144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23</w:t>
            </w:r>
          </w:p>
          <w:p w:rsidR="00F45BB1" w:rsidRDefault="00F45BB1" w:rsidP="00EF44B9">
            <w:pPr>
              <w:rPr>
                <w:b/>
                <w:color w:val="BFBFBF" w:themeColor="background1" w:themeShade="BF"/>
                <w:sz w:val="22"/>
              </w:rPr>
            </w:pPr>
          </w:p>
          <w:p w:rsidR="00DB03CD" w:rsidRPr="00816B4B" w:rsidRDefault="00DB03CD" w:rsidP="00EF44B9">
            <w:pPr>
              <w:rPr>
                <w:b/>
                <w:sz w:val="22"/>
              </w:rPr>
            </w:pPr>
            <w:r w:rsidRPr="00816B4B">
              <w:rPr>
                <w:b/>
                <w:sz w:val="22"/>
              </w:rPr>
              <w:t>PCS Gholfdag</w:t>
            </w:r>
          </w:p>
        </w:tc>
        <w:tc>
          <w:tcPr>
            <w:tcW w:w="2016" w:type="dxa"/>
            <w:shd w:val="clear" w:color="auto" w:fill="auto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24</w:t>
            </w:r>
          </w:p>
        </w:tc>
        <w:tc>
          <w:tcPr>
            <w:tcW w:w="2016" w:type="dxa"/>
            <w:shd w:val="clear" w:color="auto" w:fill="auto"/>
          </w:tcPr>
          <w:p w:rsidR="00126144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25</w:t>
            </w:r>
          </w:p>
          <w:p w:rsidR="002C1FE6" w:rsidRDefault="002C1FE6" w:rsidP="00EF44B9">
            <w:pPr>
              <w:rPr>
                <w:b/>
                <w:sz w:val="22"/>
              </w:rPr>
            </w:pPr>
          </w:p>
          <w:p w:rsidR="002C1FE6" w:rsidRPr="00DB03CD" w:rsidRDefault="002C1FE6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Restaurant aand</w:t>
            </w:r>
          </w:p>
        </w:tc>
        <w:tc>
          <w:tcPr>
            <w:tcW w:w="2016" w:type="dxa"/>
            <w:shd w:val="clear" w:color="auto" w:fill="auto"/>
          </w:tcPr>
          <w:p w:rsidR="00126144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26</w:t>
            </w:r>
          </w:p>
          <w:p w:rsidR="00DB03CD" w:rsidRDefault="00DB03CD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Skoolsluit</w:t>
            </w:r>
          </w:p>
          <w:p w:rsidR="00DB03CD" w:rsidRDefault="00DB03CD" w:rsidP="00EF44B9">
            <w:pPr>
              <w:rPr>
                <w:b/>
                <w:sz w:val="22"/>
              </w:rPr>
            </w:pPr>
          </w:p>
          <w:p w:rsidR="00DB03CD" w:rsidRPr="00DB03CD" w:rsidRDefault="00DB03CD" w:rsidP="000F11C3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color w:val="92D050"/>
                <w:sz w:val="22"/>
              </w:rPr>
              <w:t>Sjo</w:t>
            </w:r>
            <w:r w:rsidR="00D8555C">
              <w:rPr>
                <w:b/>
                <w:color w:val="92D050"/>
                <w:sz w:val="22"/>
              </w:rPr>
              <w:t>k</w:t>
            </w:r>
            <w:r w:rsidR="000F11C3">
              <w:rPr>
                <w:b/>
                <w:color w:val="92D050"/>
                <w:sz w:val="22"/>
              </w:rPr>
              <w:t>o</w:t>
            </w:r>
            <w:r>
              <w:rPr>
                <w:b/>
                <w:color w:val="92D050"/>
                <w:sz w:val="22"/>
              </w:rPr>
              <w:t>lade poeding dag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CC1E27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27</w:t>
            </w:r>
          </w:p>
          <w:p w:rsidR="00126144" w:rsidRDefault="00CC1E2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378460</wp:posOffset>
                  </wp:positionV>
                  <wp:extent cx="443865" cy="332105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71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B03CD">
              <w:rPr>
                <w:b/>
                <w:sz w:val="22"/>
              </w:rPr>
              <w:t>Elsabe V/d Westhuizen</w:t>
            </w:r>
          </w:p>
          <w:p w:rsidR="00DB03CD" w:rsidRPr="00DB03CD" w:rsidRDefault="00DB03CD" w:rsidP="00EF44B9">
            <w:pPr>
              <w:rPr>
                <w:b/>
                <w:sz w:val="22"/>
              </w:rPr>
            </w:pPr>
          </w:p>
        </w:tc>
      </w:tr>
      <w:tr w:rsidR="00126144" w:rsidTr="00DB03CD">
        <w:trPr>
          <w:trHeight w:hRule="exact" w:val="1500"/>
        </w:trPr>
        <w:tc>
          <w:tcPr>
            <w:tcW w:w="2016" w:type="dxa"/>
            <w:shd w:val="clear" w:color="auto" w:fill="E5B8B7" w:themeFill="accent2" w:themeFillTint="66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28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29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126144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30</w:t>
            </w:r>
          </w:p>
        </w:tc>
        <w:tc>
          <w:tcPr>
            <w:tcW w:w="2016" w:type="dxa"/>
            <w:shd w:val="clear" w:color="auto" w:fill="auto"/>
          </w:tcPr>
          <w:p w:rsidR="00126144" w:rsidRPr="00DB03CD" w:rsidRDefault="00126144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126144" w:rsidRPr="00DB03CD" w:rsidRDefault="00126144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126144" w:rsidRPr="00DB03CD" w:rsidRDefault="00126144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126144" w:rsidRPr="00DB03CD" w:rsidRDefault="00126144" w:rsidP="00EF44B9">
            <w:pPr>
              <w:rPr>
                <w:b/>
                <w:sz w:val="22"/>
              </w:rPr>
            </w:pPr>
          </w:p>
        </w:tc>
      </w:tr>
    </w:tbl>
    <w:p w:rsidR="00DB03CD" w:rsidRDefault="0048441D" w:rsidP="00DB03CD">
      <w:pPr>
        <w:jc w:val="center"/>
      </w:pPr>
      <w:r>
        <w:rPr>
          <w:noProof/>
          <w:lang w:val="en-ZA" w:eastAsia="en-ZA"/>
        </w:rPr>
        <w:lastRenderedPageBreak/>
        <w:pict>
          <v:shape id="_x0000_s1034" type="#_x0000_t202" style="position:absolute;left:0;text-align:left;margin-left:70.25pt;margin-top:-44.9pt;width:579.85pt;height:48.35pt;z-index:251726848;mso-position-horizontal-relative:text;mso-position-vertical-relative:text" o:allowincell="f" filled="f" stroked="f">
            <v:textbox inset="0,0,0,0">
              <w:txbxContent>
                <w:p w:rsidR="00DD498B" w:rsidRPr="00921E17" w:rsidRDefault="00DD498B" w:rsidP="00DB03CD">
                  <w:pPr>
                    <w:jc w:val="center"/>
                    <w:rPr>
                      <w:b/>
                      <w:bCs/>
                      <w:sz w:val="96"/>
                      <w:szCs w:val="56"/>
                    </w:rPr>
                  </w:pPr>
                  <w:r>
                    <w:rPr>
                      <w:b/>
                      <w:sz w:val="96"/>
                      <w:szCs w:val="56"/>
                    </w:rPr>
                    <w:t>Julie</w:t>
                  </w:r>
                  <w:r w:rsidRPr="00921E17">
                    <w:rPr>
                      <w:b/>
                      <w:sz w:val="96"/>
                      <w:szCs w:val="56"/>
                    </w:rPr>
                    <w:t xml:space="preserve"> 2015</w:t>
                  </w:r>
                </w:p>
              </w:txbxContent>
            </v:textbox>
            <w10:wrap type="square"/>
          </v:shape>
        </w:pict>
      </w:r>
      <w:r w:rsidR="00DB03CD">
        <w:rPr>
          <w:noProof/>
          <w:lang w:val="en-ZA" w:eastAsia="en-ZA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-784225</wp:posOffset>
            </wp:positionV>
            <wp:extent cx="984885" cy="1151890"/>
            <wp:effectExtent l="19050" t="0" r="5715" b="0"/>
            <wp:wrapTight wrapText="bothSides">
              <wp:wrapPolygon edited="0">
                <wp:start x="-418" y="0"/>
                <wp:lineTo x="-418" y="21076"/>
                <wp:lineTo x="21725" y="21076"/>
                <wp:lineTo x="21725" y="0"/>
                <wp:lineTo x="-418" y="0"/>
              </wp:wrapPolygon>
            </wp:wrapTight>
            <wp:docPr id="75" name="Picture 0" descr="PCS_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_logo_Fin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3CD" w:rsidRDefault="00DB03CD" w:rsidP="00DB03CD">
      <w:pPr>
        <w:jc w:val="center"/>
      </w:pPr>
    </w:p>
    <w:p w:rsidR="00DB03CD" w:rsidRPr="00B027B3" w:rsidRDefault="00DB03CD" w:rsidP="00DB03CD">
      <w:pPr>
        <w:jc w:val="center"/>
      </w:pP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DB03CD" w:rsidTr="00EF44B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DB03CD" w:rsidRDefault="00DB03CD" w:rsidP="00B62170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</w:t>
            </w:r>
            <w:r w:rsidR="00B62170">
              <w:rPr>
                <w:color w:val="FFFFFF"/>
              </w:rPr>
              <w:t>ONDAG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DB03CD" w:rsidRDefault="00B62170" w:rsidP="00EF44B9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MAANDAG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DB03CD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DINSDAG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DB03CD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WOENSDAG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DB03CD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DONDERDAG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DB03CD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VRYDAG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DB03CD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SATERDAG</w:t>
            </w:r>
          </w:p>
        </w:tc>
      </w:tr>
      <w:tr w:rsidR="00DB03CD" w:rsidTr="00EE5319">
        <w:trPr>
          <w:trHeight w:hRule="exact" w:val="1500"/>
        </w:trPr>
        <w:tc>
          <w:tcPr>
            <w:tcW w:w="2016" w:type="dxa"/>
            <w:shd w:val="clear" w:color="auto" w:fill="auto"/>
          </w:tcPr>
          <w:p w:rsidR="00DB03CD" w:rsidRPr="00DB03CD" w:rsidRDefault="00DB03CD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DB03CD" w:rsidRPr="00DB03CD" w:rsidRDefault="00DB03CD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DB03CD" w:rsidRPr="00DB03CD" w:rsidRDefault="00DB03CD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3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4</w:t>
            </w:r>
          </w:p>
        </w:tc>
      </w:tr>
      <w:tr w:rsidR="00DB03CD" w:rsidTr="00EE5319">
        <w:trPr>
          <w:trHeight w:hRule="exact" w:val="1827"/>
        </w:trPr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5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6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7</w:t>
            </w:r>
          </w:p>
          <w:p w:rsidR="006238F4" w:rsidRPr="006238F4" w:rsidRDefault="006238F4" w:rsidP="006238F4">
            <w:pPr>
              <w:jc w:val="center"/>
              <w:rPr>
                <w:b/>
                <w:color w:val="FF0000"/>
                <w:sz w:val="22"/>
              </w:rPr>
            </w:pPr>
            <w:r w:rsidRPr="006238F4">
              <w:rPr>
                <w:b/>
                <w:color w:val="FF0000"/>
                <w:sz w:val="28"/>
              </w:rPr>
              <w:t>Skoolfonds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8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9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10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11</w:t>
            </w:r>
          </w:p>
        </w:tc>
      </w:tr>
      <w:tr w:rsidR="00DB03CD" w:rsidTr="00EE5319">
        <w:trPr>
          <w:trHeight w:hRule="exact" w:val="1500"/>
        </w:trPr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12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13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14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15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16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17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CC1E27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18</w:t>
            </w:r>
          </w:p>
          <w:p w:rsidR="00DB03CD" w:rsidRDefault="00EE5319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Adel Human</w:t>
            </w:r>
          </w:p>
          <w:p w:rsidR="00EE5319" w:rsidRPr="00DB03CD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123190</wp:posOffset>
                  </wp:positionV>
                  <wp:extent cx="443865" cy="332105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76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03CD" w:rsidTr="00EE5319">
        <w:trPr>
          <w:trHeight w:hRule="exact" w:val="1500"/>
        </w:trPr>
        <w:tc>
          <w:tcPr>
            <w:tcW w:w="2016" w:type="dxa"/>
            <w:shd w:val="clear" w:color="auto" w:fill="E5B8B7" w:themeFill="accent2" w:themeFillTint="66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19</w:t>
            </w:r>
          </w:p>
        </w:tc>
        <w:tc>
          <w:tcPr>
            <w:tcW w:w="2016" w:type="dxa"/>
            <w:shd w:val="clear" w:color="auto" w:fill="auto"/>
          </w:tcPr>
          <w:p w:rsidR="00CC1E27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20</w:t>
            </w:r>
            <w:r w:rsidR="00EE5319">
              <w:rPr>
                <w:b/>
                <w:sz w:val="22"/>
              </w:rPr>
              <w:t xml:space="preserve">  </w:t>
            </w:r>
          </w:p>
          <w:p w:rsidR="00DB03CD" w:rsidRPr="00DB03CD" w:rsidRDefault="00EE5319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Skool Open</w:t>
            </w:r>
          </w:p>
        </w:tc>
        <w:tc>
          <w:tcPr>
            <w:tcW w:w="2016" w:type="dxa"/>
            <w:shd w:val="clear" w:color="auto" w:fill="auto"/>
          </w:tcPr>
          <w:p w:rsid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21</w:t>
            </w:r>
            <w:r w:rsidR="000F11C3">
              <w:rPr>
                <w:b/>
                <w:sz w:val="22"/>
              </w:rPr>
              <w:t xml:space="preserve"> Stephan Tuin</w:t>
            </w:r>
          </w:p>
          <w:p w:rsidR="000F11C3" w:rsidRDefault="000F11C3" w:rsidP="00EF44B9">
            <w:pPr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168275</wp:posOffset>
                  </wp:positionV>
                  <wp:extent cx="443865" cy="332105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32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11C3" w:rsidRPr="00DB03CD" w:rsidRDefault="000F11C3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22</w:t>
            </w:r>
          </w:p>
        </w:tc>
        <w:tc>
          <w:tcPr>
            <w:tcW w:w="2016" w:type="dxa"/>
            <w:shd w:val="clear" w:color="auto" w:fill="auto"/>
          </w:tcPr>
          <w:p w:rsid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23</w:t>
            </w:r>
          </w:p>
          <w:p w:rsidR="00EE5319" w:rsidRDefault="00EE5319" w:rsidP="00EF44B9">
            <w:pPr>
              <w:rPr>
                <w:b/>
                <w:sz w:val="22"/>
              </w:rPr>
            </w:pPr>
          </w:p>
          <w:p w:rsidR="00EE5319" w:rsidRDefault="00EE5319" w:rsidP="00EF44B9">
            <w:pPr>
              <w:rPr>
                <w:b/>
                <w:sz w:val="22"/>
              </w:rPr>
            </w:pPr>
          </w:p>
          <w:p w:rsidR="00EE5319" w:rsidRDefault="00EE5319" w:rsidP="00EF44B9">
            <w:pPr>
              <w:rPr>
                <w:b/>
                <w:sz w:val="22"/>
              </w:rPr>
            </w:pPr>
          </w:p>
          <w:p w:rsidR="00EE5319" w:rsidRPr="00EE5319" w:rsidRDefault="00EE5319" w:rsidP="00AF0967">
            <w:pPr>
              <w:jc w:val="center"/>
              <w:rPr>
                <w:b/>
                <w:color w:val="92D050"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DB03CD" w:rsidRPr="00DB03CD" w:rsidRDefault="00060BF5" w:rsidP="00EF44B9">
            <w:pPr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899160</wp:posOffset>
                  </wp:positionV>
                  <wp:extent cx="387985" cy="391795"/>
                  <wp:effectExtent l="19050" t="0" r="0" b="0"/>
                  <wp:wrapTight wrapText="bothSides">
                    <wp:wrapPolygon edited="0">
                      <wp:start x="8484" y="4201"/>
                      <wp:lineTo x="-1061" y="8402"/>
                      <wp:lineTo x="-1061" y="14703"/>
                      <wp:lineTo x="4242" y="16804"/>
                      <wp:lineTo x="8484" y="16804"/>
                      <wp:lineTo x="13787" y="16804"/>
                      <wp:lineTo x="21211" y="9452"/>
                      <wp:lineTo x="21211" y="4201"/>
                      <wp:lineTo x="8484" y="4201"/>
                    </wp:wrapPolygon>
                  </wp:wrapTight>
                  <wp:docPr id="78" name="Picture 18" descr="C:\Users\ParysB\AppData\Local\Microsoft\Windows\Temporary Internet Files\Content.IE5\W07VYWSS\MC90044174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arysB\AppData\Local\Microsoft\Windows\Temporary Internet Files\Content.IE5\W07VYWSS\MC90044174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B03CD" w:rsidRPr="00DB03CD">
              <w:rPr>
                <w:b/>
                <w:sz w:val="22"/>
              </w:rPr>
              <w:t>24</w:t>
            </w:r>
          </w:p>
        </w:tc>
        <w:tc>
          <w:tcPr>
            <w:tcW w:w="2016" w:type="dxa"/>
            <w:shd w:val="clear" w:color="auto" w:fill="auto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25</w:t>
            </w:r>
          </w:p>
        </w:tc>
      </w:tr>
      <w:tr w:rsidR="00DB03CD" w:rsidTr="00DB03CD">
        <w:trPr>
          <w:trHeight w:hRule="exact" w:val="1500"/>
        </w:trPr>
        <w:tc>
          <w:tcPr>
            <w:tcW w:w="2016" w:type="dxa"/>
            <w:shd w:val="clear" w:color="auto" w:fill="auto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26</w:t>
            </w:r>
          </w:p>
        </w:tc>
        <w:tc>
          <w:tcPr>
            <w:tcW w:w="2016" w:type="dxa"/>
            <w:shd w:val="clear" w:color="auto" w:fill="auto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27</w:t>
            </w:r>
          </w:p>
        </w:tc>
        <w:tc>
          <w:tcPr>
            <w:tcW w:w="2016" w:type="dxa"/>
            <w:shd w:val="clear" w:color="auto" w:fill="auto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28</w:t>
            </w:r>
          </w:p>
        </w:tc>
        <w:tc>
          <w:tcPr>
            <w:tcW w:w="2016" w:type="dxa"/>
            <w:shd w:val="clear" w:color="auto" w:fill="auto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29</w:t>
            </w:r>
          </w:p>
        </w:tc>
        <w:tc>
          <w:tcPr>
            <w:tcW w:w="2016" w:type="dxa"/>
            <w:shd w:val="clear" w:color="auto" w:fill="auto"/>
          </w:tcPr>
          <w:p w:rsidR="00DB03CD" w:rsidRP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30</w:t>
            </w:r>
          </w:p>
        </w:tc>
        <w:tc>
          <w:tcPr>
            <w:tcW w:w="2016" w:type="dxa"/>
            <w:shd w:val="clear" w:color="auto" w:fill="auto"/>
          </w:tcPr>
          <w:p w:rsidR="00DB03CD" w:rsidRDefault="00DB03CD" w:rsidP="00EF44B9">
            <w:pPr>
              <w:rPr>
                <w:b/>
                <w:sz w:val="22"/>
              </w:rPr>
            </w:pPr>
            <w:r w:rsidRPr="00DB03CD">
              <w:rPr>
                <w:b/>
                <w:sz w:val="22"/>
              </w:rPr>
              <w:t>31</w:t>
            </w:r>
          </w:p>
          <w:p w:rsidR="00060BF5" w:rsidRDefault="00060BF5" w:rsidP="00EF44B9">
            <w:pPr>
              <w:rPr>
                <w:b/>
                <w:sz w:val="22"/>
              </w:rPr>
            </w:pPr>
          </w:p>
          <w:p w:rsidR="00060BF5" w:rsidRPr="00DB03CD" w:rsidRDefault="00060BF5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Gr. 4 &amp; 5 Kosverkoping - Worsrolletjies</w:t>
            </w:r>
          </w:p>
        </w:tc>
        <w:tc>
          <w:tcPr>
            <w:tcW w:w="2016" w:type="dxa"/>
            <w:shd w:val="clear" w:color="auto" w:fill="auto"/>
          </w:tcPr>
          <w:p w:rsidR="00DB03CD" w:rsidRPr="00DB03CD" w:rsidRDefault="00DB03CD" w:rsidP="00EF44B9">
            <w:pPr>
              <w:rPr>
                <w:b/>
                <w:sz w:val="22"/>
              </w:rPr>
            </w:pPr>
          </w:p>
        </w:tc>
      </w:tr>
    </w:tbl>
    <w:p w:rsidR="00B027B3" w:rsidRDefault="00B027B3">
      <w:pPr>
        <w:jc w:val="center"/>
      </w:pPr>
    </w:p>
    <w:p w:rsidR="00EE5319" w:rsidRPr="00B027B3" w:rsidRDefault="0048441D" w:rsidP="00EE5319">
      <w:pPr>
        <w:jc w:val="center"/>
      </w:pPr>
      <w:r>
        <w:rPr>
          <w:noProof/>
          <w:lang w:val="en-ZA" w:eastAsia="en-ZA"/>
        </w:rPr>
        <w:lastRenderedPageBreak/>
        <w:pict>
          <v:shape id="_x0000_s1035" type="#_x0000_t202" style="position:absolute;left:0;text-align:left;margin-left:69.05pt;margin-top:-38.35pt;width:579.85pt;height:61.3pt;z-index:251736064" o:allowincell="f" filled="f" stroked="f">
            <v:textbox style="mso-next-textbox:#_x0000_s1035" inset="0,0,0,0">
              <w:txbxContent>
                <w:p w:rsidR="00DD498B" w:rsidRPr="00921E17" w:rsidRDefault="00DD498B" w:rsidP="00EE5319">
                  <w:pPr>
                    <w:jc w:val="center"/>
                    <w:rPr>
                      <w:b/>
                      <w:bCs/>
                      <w:sz w:val="96"/>
                      <w:szCs w:val="56"/>
                    </w:rPr>
                  </w:pPr>
                  <w:r>
                    <w:rPr>
                      <w:b/>
                      <w:sz w:val="96"/>
                      <w:szCs w:val="56"/>
                    </w:rPr>
                    <w:t>Augustus</w:t>
                  </w:r>
                  <w:r w:rsidRPr="00921E17">
                    <w:rPr>
                      <w:b/>
                      <w:sz w:val="96"/>
                      <w:szCs w:val="56"/>
                    </w:rPr>
                    <w:t xml:space="preserve"> 2015</w:t>
                  </w:r>
                </w:p>
              </w:txbxContent>
            </v:textbox>
            <w10:wrap type="square"/>
          </v:shape>
        </w:pict>
      </w:r>
      <w:r w:rsidR="00EE5319" w:rsidRPr="00EE5319">
        <w:rPr>
          <w:noProof/>
          <w:lang w:val="en-ZA" w:eastAsia="en-ZA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-629920</wp:posOffset>
            </wp:positionV>
            <wp:extent cx="984250" cy="1151890"/>
            <wp:effectExtent l="19050" t="0" r="6350" b="0"/>
            <wp:wrapTight wrapText="bothSides">
              <wp:wrapPolygon edited="0">
                <wp:start x="-418" y="0"/>
                <wp:lineTo x="-418" y="21076"/>
                <wp:lineTo x="21739" y="21076"/>
                <wp:lineTo x="21739" y="0"/>
                <wp:lineTo x="-418" y="0"/>
              </wp:wrapPolygon>
            </wp:wrapTight>
            <wp:docPr id="81" name="Picture 0" descr="PCS_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_logo_Fin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EE5319" w:rsidTr="00EF44B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EE5319" w:rsidRDefault="00EE5319" w:rsidP="00B62170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</w:t>
            </w:r>
            <w:r w:rsidR="00B62170">
              <w:rPr>
                <w:color w:val="FFFFFF"/>
              </w:rPr>
              <w:t>ONDAG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E5319" w:rsidRDefault="00B62170" w:rsidP="00EF44B9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MAANDAG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E5319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DINSDAG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E5319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WOENSDAG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E5319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DONDERDAG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E5319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VRYDAG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E5319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SATERDAG </w:t>
            </w:r>
          </w:p>
        </w:tc>
      </w:tr>
      <w:tr w:rsidR="00EE5319" w:rsidTr="00EE5319">
        <w:trPr>
          <w:trHeight w:hRule="exact" w:val="1278"/>
        </w:trPr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 w:rsidR="00EE5319" w:rsidTr="00EE5319">
        <w:trPr>
          <w:trHeight w:hRule="exact" w:val="1565"/>
        </w:trPr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2016" w:type="dxa"/>
            <w:shd w:val="clear" w:color="auto" w:fill="FFFFFF" w:themeFill="background1"/>
          </w:tcPr>
          <w:p w:rsidR="00CC1E27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3 </w:t>
            </w:r>
          </w:p>
          <w:p w:rsidR="00EE5319" w:rsidRDefault="00EE5319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Naomi Mulder</w:t>
            </w:r>
          </w:p>
          <w:p w:rsidR="00EE5319" w:rsidRPr="00DB03CD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67310</wp:posOffset>
                  </wp:positionV>
                  <wp:extent cx="443865" cy="332105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82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</w:p>
          <w:p w:rsidR="006238F4" w:rsidRPr="006238F4" w:rsidRDefault="006238F4" w:rsidP="006238F4">
            <w:pPr>
              <w:jc w:val="center"/>
              <w:rPr>
                <w:b/>
                <w:color w:val="FF0000"/>
                <w:sz w:val="22"/>
              </w:rPr>
            </w:pPr>
            <w:r w:rsidRPr="006238F4">
              <w:rPr>
                <w:b/>
                <w:color w:val="FF0000"/>
                <w:sz w:val="28"/>
              </w:rPr>
              <w:t>Skoolfonds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Default="00EE5319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  Biltongfees</w:t>
            </w:r>
          </w:p>
          <w:p w:rsidR="00060BF5" w:rsidRDefault="00060BF5" w:rsidP="00EF44B9">
            <w:pPr>
              <w:rPr>
                <w:b/>
                <w:sz w:val="22"/>
              </w:rPr>
            </w:pPr>
          </w:p>
          <w:p w:rsidR="00060BF5" w:rsidRDefault="00060BF5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PCS Yankees</w:t>
            </w:r>
          </w:p>
          <w:p w:rsidR="00060BF5" w:rsidRPr="00DB03CD" w:rsidRDefault="00060BF5" w:rsidP="00EF44B9">
            <w:pPr>
              <w:rPr>
                <w:b/>
                <w:sz w:val="22"/>
              </w:rPr>
            </w:pPr>
          </w:p>
        </w:tc>
      </w:tr>
      <w:tr w:rsidR="00EE5319" w:rsidTr="003B3C5D">
        <w:trPr>
          <w:trHeight w:hRule="exact" w:val="1275"/>
        </w:trPr>
        <w:tc>
          <w:tcPr>
            <w:tcW w:w="2016" w:type="dxa"/>
            <w:shd w:val="clear" w:color="auto" w:fill="E5B8B7" w:themeFill="accent2" w:themeFillTint="66"/>
          </w:tcPr>
          <w:p w:rsidR="00CC1E27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9  </w:t>
            </w:r>
          </w:p>
          <w:p w:rsidR="00EE5319" w:rsidRPr="00DB03CD" w:rsidRDefault="00EE5319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Vrouedag</w:t>
            </w:r>
          </w:p>
        </w:tc>
        <w:tc>
          <w:tcPr>
            <w:tcW w:w="2016" w:type="dxa"/>
            <w:shd w:val="clear" w:color="auto" w:fill="FF0000"/>
          </w:tcPr>
          <w:p w:rsidR="002C1FE6" w:rsidRDefault="00EE5319" w:rsidP="002C1FE6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10 </w:t>
            </w:r>
            <w:r w:rsidR="002C1FE6">
              <w:rPr>
                <w:b/>
                <w:sz w:val="22"/>
              </w:rPr>
              <w:t xml:space="preserve"> </w:t>
            </w:r>
          </w:p>
          <w:p w:rsidR="002C1FE6" w:rsidRPr="002C1FE6" w:rsidRDefault="002C1FE6" w:rsidP="002C1FE6">
            <w:pPr>
              <w:jc w:val="center"/>
              <w:rPr>
                <w:b/>
                <w:sz w:val="18"/>
              </w:rPr>
            </w:pPr>
            <w:r>
              <w:rPr>
                <w:b/>
                <w:sz w:val="22"/>
              </w:rPr>
              <w:t>C</w:t>
            </w:r>
            <w:r w:rsidRPr="002C1FE6">
              <w:rPr>
                <w:b/>
              </w:rPr>
              <w:t>orlie Kleinhans.</w:t>
            </w:r>
            <w:r>
              <w:rPr>
                <w:b/>
                <w:noProof/>
                <w:sz w:val="22"/>
                <w:lang w:val="en-ZA" w:eastAsia="en-ZA"/>
              </w:rPr>
              <w:t xml:space="preserve"> </w:t>
            </w:r>
            <w:r w:rsidRPr="002C1FE6">
              <w:rPr>
                <w:b/>
                <w:noProof/>
                <w:sz w:val="18"/>
                <w:lang w:val="en-ZA" w:eastAsia="en-ZA"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2871503</wp:posOffset>
                  </wp:positionH>
                  <wp:positionV relativeFrom="paragraph">
                    <wp:posOffset>-1418945</wp:posOffset>
                  </wp:positionV>
                  <wp:extent cx="444088" cy="332509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33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5319" w:rsidRPr="00DB03CD" w:rsidRDefault="002C1FE6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25400</wp:posOffset>
                  </wp:positionV>
                  <wp:extent cx="317500" cy="237490"/>
                  <wp:effectExtent l="0" t="0" r="6350" b="0"/>
                  <wp:wrapTight wrapText="bothSides">
                    <wp:wrapPolygon edited="0">
                      <wp:start x="6480" y="0"/>
                      <wp:lineTo x="0" y="5198"/>
                      <wp:lineTo x="0" y="19059"/>
                      <wp:lineTo x="16848" y="19059"/>
                      <wp:lineTo x="22032" y="5198"/>
                      <wp:lineTo x="22032" y="0"/>
                      <wp:lineTo x="11664" y="0"/>
                      <wp:lineTo x="6480" y="0"/>
                    </wp:wrapPolygon>
                  </wp:wrapTight>
                  <wp:docPr id="34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  <w:p w:rsidR="00D8555C" w:rsidRDefault="00D8555C" w:rsidP="00EF44B9">
            <w:pPr>
              <w:rPr>
                <w:b/>
                <w:sz w:val="22"/>
              </w:rPr>
            </w:pPr>
          </w:p>
          <w:p w:rsidR="00D8555C" w:rsidRPr="00DB03CD" w:rsidRDefault="00D8555C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Afrikaanse Taaldag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</w:tr>
      <w:tr w:rsidR="00EE5319" w:rsidTr="00EE5319">
        <w:trPr>
          <w:trHeight w:hRule="exact" w:val="1280"/>
        </w:trPr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AF0967" w:rsidRDefault="00EE5319" w:rsidP="00EF44B9">
            <w:pPr>
              <w:rPr>
                <w:b/>
                <w:sz w:val="22"/>
              </w:rPr>
            </w:pPr>
            <w:r w:rsidRPr="00AF0967">
              <w:rPr>
                <w:b/>
                <w:sz w:val="22"/>
              </w:rPr>
              <w:t>20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</w:tr>
      <w:tr w:rsidR="00EE5319" w:rsidTr="00EE5319">
        <w:trPr>
          <w:trHeight w:hRule="exact" w:val="1128"/>
        </w:trPr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2016" w:type="dxa"/>
            <w:shd w:val="clear" w:color="auto" w:fill="FFFFFF" w:themeFill="background1"/>
          </w:tcPr>
          <w:p w:rsidR="00CC1E27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29  </w:t>
            </w:r>
          </w:p>
          <w:p w:rsidR="00EE5319" w:rsidRDefault="00CC1E2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229870</wp:posOffset>
                  </wp:positionV>
                  <wp:extent cx="313055" cy="225425"/>
                  <wp:effectExtent l="19050" t="0" r="0" b="0"/>
                  <wp:wrapTight wrapText="bothSides">
                    <wp:wrapPolygon edited="0">
                      <wp:start x="5258" y="0"/>
                      <wp:lineTo x="-1314" y="9127"/>
                      <wp:lineTo x="0" y="20079"/>
                      <wp:lineTo x="17087" y="20079"/>
                      <wp:lineTo x="21030" y="5476"/>
                      <wp:lineTo x="19716" y="0"/>
                      <wp:lineTo x="11830" y="0"/>
                      <wp:lineTo x="5258" y="0"/>
                    </wp:wrapPolygon>
                  </wp:wrapTight>
                  <wp:docPr id="83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5319">
              <w:rPr>
                <w:b/>
                <w:sz w:val="22"/>
              </w:rPr>
              <w:t>Maria Gotlolo</w:t>
            </w:r>
          </w:p>
          <w:p w:rsidR="00EE5319" w:rsidRPr="00DB03CD" w:rsidRDefault="00EE5319" w:rsidP="00EF44B9">
            <w:pPr>
              <w:rPr>
                <w:b/>
                <w:sz w:val="22"/>
              </w:rPr>
            </w:pPr>
          </w:p>
        </w:tc>
      </w:tr>
      <w:tr w:rsidR="00EE5319" w:rsidTr="00EE5319">
        <w:trPr>
          <w:trHeight w:hRule="exact" w:val="1144"/>
        </w:trPr>
        <w:tc>
          <w:tcPr>
            <w:tcW w:w="2016" w:type="dxa"/>
            <w:shd w:val="clear" w:color="auto" w:fill="FFFFFF" w:themeFill="background1"/>
          </w:tcPr>
          <w:p w:rsidR="00EE5319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2016" w:type="dxa"/>
            <w:shd w:val="clear" w:color="auto" w:fill="FFFFFF" w:themeFill="background1"/>
          </w:tcPr>
          <w:p w:rsidR="00EE5319" w:rsidRDefault="00EE531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:rsidR="00EE5319" w:rsidRDefault="00EE531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:rsidR="00EE5319" w:rsidRDefault="00EE531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:rsidR="00EE5319" w:rsidRDefault="00EE531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:rsidR="00EE5319" w:rsidRDefault="00EE5319" w:rsidP="00EF44B9">
            <w:pPr>
              <w:rPr>
                <w:b/>
                <w:sz w:val="22"/>
              </w:rPr>
            </w:pPr>
          </w:p>
        </w:tc>
      </w:tr>
    </w:tbl>
    <w:p w:rsidR="00B027B3" w:rsidRDefault="00B027B3">
      <w:pPr>
        <w:jc w:val="center"/>
      </w:pPr>
    </w:p>
    <w:p w:rsidR="00EE5319" w:rsidRPr="00B027B3" w:rsidRDefault="0048441D" w:rsidP="00EE5319">
      <w:pPr>
        <w:jc w:val="center"/>
      </w:pPr>
      <w:r>
        <w:rPr>
          <w:noProof/>
          <w:lang w:val="en-ZA" w:eastAsia="en-ZA"/>
        </w:rPr>
        <w:lastRenderedPageBreak/>
        <w:pict>
          <v:shape id="_x0000_s1036" type="#_x0000_t202" style="position:absolute;left:0;text-align:left;margin-left:64.25pt;margin-top:-45.8pt;width:579.85pt;height:61.3pt;z-index:251746304" o:allowincell="f" filled="f" stroked="f">
            <v:textbox style="mso-next-textbox:#_x0000_s1036" inset="0,0,0,0">
              <w:txbxContent>
                <w:p w:rsidR="00DD498B" w:rsidRPr="00921E17" w:rsidRDefault="00DD498B" w:rsidP="00EE5319">
                  <w:pPr>
                    <w:jc w:val="center"/>
                    <w:rPr>
                      <w:b/>
                      <w:bCs/>
                      <w:sz w:val="96"/>
                      <w:szCs w:val="56"/>
                    </w:rPr>
                  </w:pPr>
                  <w:r>
                    <w:rPr>
                      <w:b/>
                      <w:sz w:val="96"/>
                      <w:szCs w:val="56"/>
                    </w:rPr>
                    <w:t>September</w:t>
                  </w:r>
                  <w:r w:rsidRPr="00921E17">
                    <w:rPr>
                      <w:b/>
                      <w:sz w:val="96"/>
                      <w:szCs w:val="56"/>
                    </w:rPr>
                    <w:t xml:space="preserve"> 2015</w:t>
                  </w:r>
                </w:p>
              </w:txbxContent>
            </v:textbox>
            <w10:wrap type="square"/>
          </v:shape>
        </w:pict>
      </w:r>
      <w:r w:rsidR="00EE5319">
        <w:rPr>
          <w:noProof/>
          <w:lang w:val="en-ZA" w:eastAsia="en-ZA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-772160</wp:posOffset>
            </wp:positionV>
            <wp:extent cx="983615" cy="1151890"/>
            <wp:effectExtent l="19050" t="0" r="6985" b="0"/>
            <wp:wrapTight wrapText="bothSides">
              <wp:wrapPolygon edited="0">
                <wp:start x="-418" y="0"/>
                <wp:lineTo x="-418" y="21076"/>
                <wp:lineTo x="21753" y="21076"/>
                <wp:lineTo x="21753" y="0"/>
                <wp:lineTo x="-418" y="0"/>
              </wp:wrapPolygon>
            </wp:wrapTight>
            <wp:docPr id="86" name="Picture 0" descr="PCS_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_logo_Fin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EE5319" w:rsidTr="00EF44B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EE5319" w:rsidRDefault="00EE5319" w:rsidP="00B62170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</w:t>
            </w:r>
            <w:r w:rsidR="00B62170">
              <w:rPr>
                <w:color w:val="FFFFFF"/>
              </w:rPr>
              <w:t>ONDAG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E5319" w:rsidRDefault="00B62170" w:rsidP="00EF44B9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MAANDAG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E5319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DINSDAG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E5319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WOENSDAG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E5319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DONDERDAG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E5319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VRYDAG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E5319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SATERDAG</w:t>
            </w:r>
          </w:p>
        </w:tc>
      </w:tr>
      <w:tr w:rsidR="00EE5319" w:rsidTr="00EE5319">
        <w:trPr>
          <w:trHeight w:hRule="exact" w:val="1502"/>
        </w:trPr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EE5319" w:rsidRDefault="00EE5319" w:rsidP="00F45BB1">
            <w:pPr>
              <w:jc w:val="center"/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1</w:t>
            </w:r>
            <w:r w:rsidR="00F45BB1">
              <w:rPr>
                <w:b/>
                <w:sz w:val="22"/>
              </w:rPr>
              <w:t xml:space="preserve"> Boomplant week</w:t>
            </w:r>
          </w:p>
          <w:p w:rsidR="00F45BB1" w:rsidRPr="00EE5319" w:rsidRDefault="00F45BB1" w:rsidP="00F45BB1">
            <w:pPr>
              <w:jc w:val="center"/>
              <w:rPr>
                <w:b/>
                <w:sz w:val="22"/>
              </w:rPr>
            </w:pPr>
            <w:r w:rsidRPr="00F45BB1">
              <w:rPr>
                <w:b/>
                <w:noProof/>
                <w:sz w:val="22"/>
                <w:lang w:val="en-ZA" w:eastAsia="en-ZA"/>
              </w:rPr>
              <w:drawing>
                <wp:inline distT="0" distB="0" distL="0" distR="0">
                  <wp:extent cx="788472" cy="628224"/>
                  <wp:effectExtent l="19050" t="0" r="0" b="0"/>
                  <wp:docPr id="28" name="Picture 10" descr="http://ts4.mm.bing.net/th?id=HN.608034212606708051&amp;pid=15.1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s4.mm.bing.net/th?id=HN.608034212606708051&amp;pid=15.1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550" cy="62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auto"/>
          </w:tcPr>
          <w:p w:rsidR="00EE5319" w:rsidRPr="00EE5319" w:rsidRDefault="00EE5319" w:rsidP="00F45BB1">
            <w:pPr>
              <w:jc w:val="center"/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2</w:t>
            </w:r>
            <w:r w:rsidR="00F45BB1">
              <w:rPr>
                <w:b/>
                <w:sz w:val="22"/>
              </w:rPr>
              <w:t xml:space="preserve"> Boomplant Week</w:t>
            </w:r>
            <w:r w:rsidR="00F45BB1" w:rsidRPr="00F45BB1">
              <w:rPr>
                <w:b/>
                <w:noProof/>
                <w:sz w:val="22"/>
                <w:lang w:val="en-ZA" w:eastAsia="en-ZA"/>
              </w:rPr>
              <w:drawing>
                <wp:inline distT="0" distB="0" distL="0" distR="0">
                  <wp:extent cx="788472" cy="628224"/>
                  <wp:effectExtent l="19050" t="0" r="0" b="0"/>
                  <wp:docPr id="29" name="Picture 10" descr="http://ts4.mm.bing.net/th?id=HN.608034212606708051&amp;pid=15.1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s4.mm.bing.net/th?id=HN.608034212606708051&amp;pid=15.1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550" cy="62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auto"/>
          </w:tcPr>
          <w:p w:rsidR="00EE5319" w:rsidRPr="00EE5319" w:rsidRDefault="00EE5319" w:rsidP="00F45BB1">
            <w:pPr>
              <w:jc w:val="center"/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3</w:t>
            </w:r>
            <w:r w:rsidR="00F45BB1">
              <w:rPr>
                <w:b/>
                <w:sz w:val="22"/>
              </w:rPr>
              <w:t xml:space="preserve"> Boomplant Week</w:t>
            </w:r>
            <w:r w:rsidR="00F45BB1" w:rsidRPr="00F45BB1">
              <w:rPr>
                <w:b/>
                <w:noProof/>
                <w:sz w:val="22"/>
                <w:lang w:val="en-ZA" w:eastAsia="en-ZA"/>
              </w:rPr>
              <w:drawing>
                <wp:inline distT="0" distB="0" distL="0" distR="0">
                  <wp:extent cx="788472" cy="628224"/>
                  <wp:effectExtent l="19050" t="0" r="0" b="0"/>
                  <wp:docPr id="30" name="Picture 10" descr="http://ts4.mm.bing.net/th?id=HN.608034212606708051&amp;pid=15.1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s4.mm.bing.net/th?id=HN.608034212606708051&amp;pid=15.1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550" cy="62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auto"/>
          </w:tcPr>
          <w:p w:rsidR="00EE5319" w:rsidRDefault="00EE5319" w:rsidP="00F45BB1">
            <w:pPr>
              <w:jc w:val="center"/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4</w:t>
            </w:r>
            <w:r w:rsidR="00F45BB1">
              <w:rPr>
                <w:b/>
                <w:sz w:val="22"/>
              </w:rPr>
              <w:t xml:space="preserve"> Boomplant Week</w:t>
            </w:r>
            <w:r w:rsidR="00F45BB1" w:rsidRPr="00F45BB1">
              <w:rPr>
                <w:b/>
                <w:noProof/>
                <w:sz w:val="22"/>
                <w:lang w:val="en-ZA" w:eastAsia="en-ZA"/>
              </w:rPr>
              <w:drawing>
                <wp:inline distT="0" distB="0" distL="0" distR="0">
                  <wp:extent cx="788472" cy="628224"/>
                  <wp:effectExtent l="19050" t="0" r="0" b="0"/>
                  <wp:docPr id="31" name="Picture 10" descr="http://ts4.mm.bing.net/th?id=HN.608034212606708051&amp;pid=15.1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s4.mm.bing.net/th?id=HN.608034212606708051&amp;pid=15.1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550" cy="62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BF5" w:rsidRDefault="00060BF5" w:rsidP="00EF44B9">
            <w:pPr>
              <w:rPr>
                <w:b/>
                <w:sz w:val="22"/>
              </w:rPr>
            </w:pPr>
          </w:p>
          <w:p w:rsidR="00060BF5" w:rsidRPr="00EE5319" w:rsidRDefault="00060BF5" w:rsidP="00CC1E27">
            <w:pPr>
              <w:jc w:val="center"/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</w:tc>
      </w:tr>
      <w:tr w:rsidR="00EE5319" w:rsidTr="00EE5319">
        <w:trPr>
          <w:trHeight w:hRule="exact" w:val="1849"/>
        </w:trPr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6</w:t>
            </w:r>
          </w:p>
        </w:tc>
        <w:tc>
          <w:tcPr>
            <w:tcW w:w="2016" w:type="dxa"/>
            <w:shd w:val="clear" w:color="auto" w:fill="auto"/>
          </w:tcPr>
          <w:p w:rsid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7</w:t>
            </w:r>
          </w:p>
          <w:p w:rsidR="006238F4" w:rsidRPr="006238F4" w:rsidRDefault="006238F4" w:rsidP="006238F4">
            <w:pPr>
              <w:jc w:val="center"/>
              <w:rPr>
                <w:b/>
                <w:color w:val="FF0000"/>
                <w:sz w:val="22"/>
              </w:rPr>
            </w:pPr>
            <w:r w:rsidRPr="006238F4">
              <w:rPr>
                <w:b/>
                <w:color w:val="FF0000"/>
                <w:sz w:val="28"/>
              </w:rPr>
              <w:t>Skoolfonds</w:t>
            </w:r>
          </w:p>
        </w:tc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8</w:t>
            </w:r>
          </w:p>
        </w:tc>
        <w:tc>
          <w:tcPr>
            <w:tcW w:w="2016" w:type="dxa"/>
            <w:shd w:val="clear" w:color="auto" w:fill="auto"/>
          </w:tcPr>
          <w:p w:rsid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9</w:t>
            </w:r>
          </w:p>
          <w:p w:rsidR="00EF44B9" w:rsidRDefault="00EF44B9" w:rsidP="00EF44B9">
            <w:pPr>
              <w:rPr>
                <w:b/>
                <w:sz w:val="22"/>
              </w:rPr>
            </w:pPr>
          </w:p>
          <w:p w:rsidR="00EF44B9" w:rsidRDefault="00EF44B9" w:rsidP="00EF44B9">
            <w:pPr>
              <w:rPr>
                <w:b/>
                <w:sz w:val="22"/>
              </w:rPr>
            </w:pPr>
          </w:p>
          <w:p w:rsidR="00EF44B9" w:rsidRDefault="00EF44B9" w:rsidP="00EF44B9">
            <w:pPr>
              <w:rPr>
                <w:b/>
                <w:sz w:val="22"/>
              </w:rPr>
            </w:pPr>
          </w:p>
          <w:p w:rsidR="00EF44B9" w:rsidRDefault="00EF44B9" w:rsidP="00EF44B9">
            <w:pPr>
              <w:rPr>
                <w:b/>
                <w:sz w:val="22"/>
              </w:rPr>
            </w:pPr>
          </w:p>
          <w:p w:rsidR="00EF44B9" w:rsidRDefault="00EF44B9" w:rsidP="00EF44B9">
            <w:pPr>
              <w:rPr>
                <w:b/>
                <w:color w:val="92D050"/>
                <w:sz w:val="22"/>
              </w:rPr>
            </w:pPr>
          </w:p>
          <w:p w:rsidR="00EF44B9" w:rsidRPr="00EF44B9" w:rsidRDefault="0086115D" w:rsidP="00AF096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noProof/>
                <w:color w:val="92D050"/>
                <w:sz w:val="22"/>
                <w:lang w:val="en-ZA" w:eastAsia="en-ZA"/>
              </w:rPr>
              <w:drawing>
                <wp:anchor distT="0" distB="0" distL="114300" distR="114300" simplePos="0" relativeHeight="251808768" behindDoc="1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-887095</wp:posOffset>
                  </wp:positionV>
                  <wp:extent cx="669290" cy="996950"/>
                  <wp:effectExtent l="19050" t="0" r="0" b="0"/>
                  <wp:wrapTight wrapText="bothSides">
                    <wp:wrapPolygon edited="0">
                      <wp:start x="-615" y="0"/>
                      <wp:lineTo x="-615" y="21050"/>
                      <wp:lineTo x="21518" y="21050"/>
                      <wp:lineTo x="21518" y="0"/>
                      <wp:lineTo x="-615" y="0"/>
                    </wp:wrapPolygon>
                  </wp:wrapTight>
                  <wp:docPr id="35" name="Picture 21" descr="the teddybearfound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teddybearfoundation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10</w:t>
            </w:r>
          </w:p>
        </w:tc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11</w:t>
            </w:r>
          </w:p>
        </w:tc>
        <w:tc>
          <w:tcPr>
            <w:tcW w:w="2016" w:type="dxa"/>
            <w:shd w:val="clear" w:color="auto" w:fill="auto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</w:tr>
      <w:tr w:rsidR="00EE5319" w:rsidTr="00EE5319">
        <w:trPr>
          <w:trHeight w:hRule="exact" w:val="1563"/>
        </w:trPr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13</w:t>
            </w:r>
          </w:p>
        </w:tc>
        <w:tc>
          <w:tcPr>
            <w:tcW w:w="2016" w:type="dxa"/>
            <w:shd w:val="clear" w:color="auto" w:fill="auto"/>
          </w:tcPr>
          <w:p w:rsid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14</w:t>
            </w:r>
          </w:p>
          <w:p w:rsidR="00E07117" w:rsidRDefault="00E07117" w:rsidP="00EF44B9">
            <w:pPr>
              <w:rPr>
                <w:b/>
                <w:sz w:val="22"/>
              </w:rPr>
            </w:pPr>
          </w:p>
          <w:p w:rsidR="00E07117" w:rsidRPr="00E07117" w:rsidRDefault="00E07117" w:rsidP="00E07117">
            <w:pPr>
              <w:jc w:val="center"/>
              <w:rPr>
                <w:b/>
                <w:color w:val="FF0000"/>
                <w:sz w:val="22"/>
              </w:rPr>
            </w:pPr>
            <w:r w:rsidRPr="00E07117">
              <w:rPr>
                <w:b/>
                <w:color w:val="FF0000"/>
                <w:sz w:val="22"/>
              </w:rPr>
              <w:t>Toetsreeks begin</w:t>
            </w:r>
          </w:p>
        </w:tc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15</w:t>
            </w:r>
          </w:p>
        </w:tc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16</w:t>
            </w:r>
          </w:p>
        </w:tc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17</w:t>
            </w:r>
          </w:p>
        </w:tc>
        <w:tc>
          <w:tcPr>
            <w:tcW w:w="2016" w:type="dxa"/>
            <w:shd w:val="clear" w:color="auto" w:fill="auto"/>
          </w:tcPr>
          <w:p w:rsid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18</w:t>
            </w:r>
          </w:p>
          <w:p w:rsidR="00CC1E27" w:rsidRDefault="00CC1E27" w:rsidP="00EF44B9">
            <w:pPr>
              <w:rPr>
                <w:b/>
                <w:sz w:val="22"/>
              </w:rPr>
            </w:pPr>
          </w:p>
          <w:p w:rsidR="00CC1E27" w:rsidRPr="00EE5319" w:rsidRDefault="00CC1E2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Skoolfoto’s</w:t>
            </w:r>
          </w:p>
        </w:tc>
        <w:tc>
          <w:tcPr>
            <w:tcW w:w="2016" w:type="dxa"/>
            <w:shd w:val="clear" w:color="auto" w:fill="auto"/>
          </w:tcPr>
          <w:p w:rsidR="00EE5319" w:rsidRDefault="00EE5319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375285</wp:posOffset>
                  </wp:positionV>
                  <wp:extent cx="325120" cy="534035"/>
                  <wp:effectExtent l="19050" t="0" r="0" b="0"/>
                  <wp:wrapTight wrapText="bothSides">
                    <wp:wrapPolygon edited="0">
                      <wp:start x="-1266" y="0"/>
                      <wp:lineTo x="-1266" y="20804"/>
                      <wp:lineTo x="21516" y="20804"/>
                      <wp:lineTo x="21516" y="0"/>
                      <wp:lineTo x="-1266" y="0"/>
                    </wp:wrapPolygon>
                  </wp:wrapTight>
                  <wp:docPr id="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2"/>
              </w:rPr>
              <w:t>19  Lentepotjieloop</w:t>
            </w:r>
          </w:p>
          <w:p w:rsidR="00EE5319" w:rsidRPr="00DB03CD" w:rsidRDefault="00EE5319" w:rsidP="00EF44B9">
            <w:pPr>
              <w:rPr>
                <w:b/>
                <w:sz w:val="22"/>
              </w:rPr>
            </w:pPr>
          </w:p>
        </w:tc>
      </w:tr>
      <w:tr w:rsidR="00EF44B9" w:rsidTr="003B3C5D">
        <w:trPr>
          <w:trHeight w:hRule="exact" w:val="1280"/>
        </w:trPr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20</w:t>
            </w:r>
          </w:p>
        </w:tc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21</w:t>
            </w:r>
          </w:p>
        </w:tc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22</w:t>
            </w:r>
          </w:p>
        </w:tc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23</w:t>
            </w:r>
          </w:p>
        </w:tc>
        <w:tc>
          <w:tcPr>
            <w:tcW w:w="2016" w:type="dxa"/>
            <w:shd w:val="clear" w:color="auto" w:fill="FF0000"/>
          </w:tcPr>
          <w:p w:rsidR="00CC1E27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24</w:t>
            </w:r>
            <w:r w:rsidR="00EF44B9">
              <w:rPr>
                <w:b/>
                <w:sz w:val="22"/>
              </w:rPr>
              <w:t xml:space="preserve"> </w:t>
            </w:r>
            <w:r w:rsidR="008615A8">
              <w:rPr>
                <w:b/>
                <w:sz w:val="22"/>
              </w:rPr>
              <w:t xml:space="preserve"> </w:t>
            </w:r>
          </w:p>
          <w:p w:rsidR="00CC1E27" w:rsidRDefault="00CC1E27" w:rsidP="00EF44B9">
            <w:pPr>
              <w:rPr>
                <w:b/>
                <w:sz w:val="22"/>
              </w:rPr>
            </w:pPr>
          </w:p>
          <w:p w:rsidR="00EE5319" w:rsidRPr="00EE5319" w:rsidRDefault="008615A8" w:rsidP="00CC1E27">
            <w:pPr>
              <w:jc w:val="center"/>
              <w:rPr>
                <w:b/>
                <w:sz w:val="22"/>
              </w:rPr>
            </w:pPr>
            <w:r w:rsidRPr="00CC1E27">
              <w:rPr>
                <w:b/>
                <w:sz w:val="28"/>
              </w:rPr>
              <w:t>Erfenisdag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CC1E27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25</w:t>
            </w:r>
            <w:r w:rsidR="008615A8">
              <w:rPr>
                <w:b/>
                <w:sz w:val="22"/>
              </w:rPr>
              <w:t xml:space="preserve">  </w:t>
            </w:r>
          </w:p>
          <w:p w:rsidR="00CC1E27" w:rsidRDefault="00CC1E27" w:rsidP="00EF44B9">
            <w:pPr>
              <w:rPr>
                <w:b/>
                <w:sz w:val="22"/>
              </w:rPr>
            </w:pPr>
          </w:p>
          <w:p w:rsidR="00EE5319" w:rsidRPr="00EE531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</w:rPr>
              <w:t>Skolevakansiedag</w:t>
            </w:r>
          </w:p>
        </w:tc>
        <w:tc>
          <w:tcPr>
            <w:tcW w:w="2016" w:type="dxa"/>
            <w:shd w:val="clear" w:color="auto" w:fill="auto"/>
          </w:tcPr>
          <w:p w:rsidR="00EE5319" w:rsidRPr="00DB03CD" w:rsidRDefault="00EE5319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</w:tc>
      </w:tr>
      <w:tr w:rsidR="00EE5319" w:rsidTr="00EE5319">
        <w:trPr>
          <w:trHeight w:hRule="exact" w:val="1391"/>
        </w:trPr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27</w:t>
            </w:r>
          </w:p>
        </w:tc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28</w:t>
            </w:r>
          </w:p>
        </w:tc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29</w:t>
            </w:r>
          </w:p>
        </w:tc>
        <w:tc>
          <w:tcPr>
            <w:tcW w:w="2016" w:type="dxa"/>
            <w:shd w:val="clear" w:color="auto" w:fill="auto"/>
          </w:tcPr>
          <w:p w:rsidR="00AF0967" w:rsidRDefault="00EE5319" w:rsidP="002E517E">
            <w:pPr>
              <w:rPr>
                <w:b/>
                <w:sz w:val="22"/>
              </w:rPr>
            </w:pPr>
            <w:r w:rsidRPr="00EE5319">
              <w:rPr>
                <w:b/>
                <w:sz w:val="22"/>
              </w:rPr>
              <w:t>30</w:t>
            </w:r>
            <w:r w:rsidR="002E517E">
              <w:rPr>
                <w:b/>
                <w:sz w:val="22"/>
              </w:rPr>
              <w:t xml:space="preserve">   </w:t>
            </w:r>
            <w:r w:rsidR="00AF0967">
              <w:rPr>
                <w:b/>
                <w:sz w:val="22"/>
              </w:rPr>
              <w:t>4-7 Entrep</w:t>
            </w:r>
            <w:r w:rsidR="002E517E">
              <w:rPr>
                <w:b/>
                <w:sz w:val="22"/>
              </w:rPr>
              <w:t>r</w:t>
            </w:r>
            <w:r w:rsidR="00AF0967">
              <w:rPr>
                <w:b/>
                <w:sz w:val="22"/>
              </w:rPr>
              <w:t>eneurs</w:t>
            </w:r>
          </w:p>
          <w:p w:rsidR="00AF0967" w:rsidRDefault="00AF0967" w:rsidP="00EF44B9">
            <w:pPr>
              <w:rPr>
                <w:b/>
                <w:sz w:val="22"/>
              </w:rPr>
            </w:pPr>
          </w:p>
          <w:p w:rsidR="00AF0967" w:rsidRPr="00EE5319" w:rsidRDefault="00AF096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Opedag NSA - Gr. 7</w:t>
            </w:r>
          </w:p>
        </w:tc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EE5319" w:rsidRPr="00EE5319" w:rsidRDefault="00EE531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EE5319" w:rsidRPr="00DB03CD" w:rsidRDefault="00EE5319" w:rsidP="00EF44B9">
            <w:pPr>
              <w:rPr>
                <w:b/>
                <w:sz w:val="22"/>
              </w:rPr>
            </w:pPr>
          </w:p>
        </w:tc>
      </w:tr>
    </w:tbl>
    <w:p w:rsidR="00B027B3" w:rsidRDefault="00B027B3">
      <w:pPr>
        <w:jc w:val="center"/>
      </w:pPr>
    </w:p>
    <w:p w:rsidR="00B027B3" w:rsidRDefault="00B027B3">
      <w:pPr>
        <w:jc w:val="center"/>
      </w:pPr>
    </w:p>
    <w:p w:rsidR="00EF44B9" w:rsidRPr="00B027B3" w:rsidRDefault="0048441D" w:rsidP="00EF44B9">
      <w:pPr>
        <w:jc w:val="center"/>
      </w:pPr>
      <w:r>
        <w:rPr>
          <w:noProof/>
          <w:lang w:val="en-ZA" w:eastAsia="en-ZA"/>
        </w:rPr>
        <w:lastRenderedPageBreak/>
        <w:pict>
          <v:shape id="_x0000_s1038" type="#_x0000_t202" style="position:absolute;left:0;text-align:left;margin-left:40.7pt;margin-top:-49.55pt;width:579.85pt;height:61.3pt;z-index:251755520" o:allowincell="f" filled="f" stroked="f">
            <v:textbox style="mso-next-textbox:#_x0000_s1038" inset="0,0,0,0">
              <w:txbxContent>
                <w:p w:rsidR="00DD498B" w:rsidRPr="00921E17" w:rsidRDefault="00DD498B" w:rsidP="00EF44B9">
                  <w:pPr>
                    <w:jc w:val="center"/>
                    <w:rPr>
                      <w:b/>
                      <w:bCs/>
                      <w:sz w:val="96"/>
                      <w:szCs w:val="56"/>
                    </w:rPr>
                  </w:pPr>
                  <w:r>
                    <w:rPr>
                      <w:b/>
                      <w:sz w:val="96"/>
                      <w:szCs w:val="56"/>
                    </w:rPr>
                    <w:t xml:space="preserve">Oktober </w:t>
                  </w:r>
                  <w:r w:rsidRPr="00921E17">
                    <w:rPr>
                      <w:b/>
                      <w:sz w:val="96"/>
                      <w:szCs w:val="56"/>
                    </w:rPr>
                    <w:t>2015</w:t>
                  </w:r>
                </w:p>
              </w:txbxContent>
            </v:textbox>
            <w10:wrap type="square"/>
          </v:shape>
        </w:pict>
      </w:r>
      <w:r w:rsidR="00EF44B9">
        <w:rPr>
          <w:noProof/>
          <w:lang w:val="en-ZA" w:eastAsia="en-ZA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-772160</wp:posOffset>
            </wp:positionV>
            <wp:extent cx="982345" cy="1151890"/>
            <wp:effectExtent l="19050" t="0" r="8255" b="0"/>
            <wp:wrapTight wrapText="bothSides">
              <wp:wrapPolygon edited="0">
                <wp:start x="-419" y="0"/>
                <wp:lineTo x="-419" y="21076"/>
                <wp:lineTo x="21782" y="21076"/>
                <wp:lineTo x="21782" y="0"/>
                <wp:lineTo x="-419" y="0"/>
              </wp:wrapPolygon>
            </wp:wrapTight>
            <wp:docPr id="93" name="Picture 0" descr="PCS_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_logo_Fin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EF44B9" w:rsidTr="00EF44B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EF44B9" w:rsidRDefault="00EF44B9" w:rsidP="00EF44B9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</w:t>
            </w:r>
            <w:r w:rsidR="00B62170">
              <w:rPr>
                <w:color w:val="FFFFFF"/>
              </w:rPr>
              <w:t>ONDAG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F44B9" w:rsidRDefault="00B62170" w:rsidP="00EF44B9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MAANDAG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F44B9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DINSDAG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F44B9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WOENSDAG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F44B9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DONDERDAG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F44B9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VRYDAG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EF44B9" w:rsidRDefault="00B62170" w:rsidP="00EF44B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SATERDAG</w:t>
            </w:r>
          </w:p>
        </w:tc>
      </w:tr>
      <w:tr w:rsidR="00EF44B9" w:rsidTr="00AF0967">
        <w:trPr>
          <w:trHeight w:hRule="exact" w:val="1502"/>
        </w:trPr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C121E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1</w:t>
            </w:r>
          </w:p>
          <w:p w:rsidR="00EF44B9" w:rsidRPr="00EF44B9" w:rsidRDefault="00C121E9" w:rsidP="00C121E9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Gr. 6 &amp; 7 Kosverkoping – Pizza en Pantoffels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CC1E27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2</w:t>
            </w:r>
            <w:r>
              <w:rPr>
                <w:b/>
                <w:sz w:val="22"/>
              </w:rPr>
              <w:t xml:space="preserve">  </w:t>
            </w:r>
          </w:p>
          <w:p w:rsidR="00EF44B9" w:rsidRPr="00EF44B9" w:rsidRDefault="00EF44B9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Skool Sluit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3</w:t>
            </w:r>
          </w:p>
        </w:tc>
      </w:tr>
      <w:tr w:rsidR="00EF44B9" w:rsidTr="00EF44B9">
        <w:trPr>
          <w:trHeight w:hRule="exact" w:val="1849"/>
        </w:trPr>
        <w:tc>
          <w:tcPr>
            <w:tcW w:w="2016" w:type="dxa"/>
            <w:shd w:val="clear" w:color="auto" w:fill="E5B8B7" w:themeFill="accent2" w:themeFillTint="66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4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EF44B9" w:rsidRPr="00EF44B9" w:rsidRDefault="00EF44B9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350520</wp:posOffset>
                  </wp:positionV>
                  <wp:extent cx="603885" cy="664845"/>
                  <wp:effectExtent l="0" t="0" r="5715" b="0"/>
                  <wp:wrapTight wrapText="bothSides">
                    <wp:wrapPolygon edited="0">
                      <wp:start x="0" y="1238"/>
                      <wp:lineTo x="0" y="21043"/>
                      <wp:lineTo x="21804" y="21043"/>
                      <wp:lineTo x="21804" y="1238"/>
                      <wp:lineTo x="0" y="1238"/>
                    </wp:wrapPolygon>
                  </wp:wrapTight>
                  <wp:docPr id="95" name="Picture 20" descr="C:\Users\ParysB\AppData\Local\Microsoft\Windows\Temporary Internet Files\Content.IE5\YA971ZPF\MM900041010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arysB\AppData\Local\Microsoft\Windows\Temporary Internet Files\Content.IE5\YA971ZPF\MM900041010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44B9">
              <w:rPr>
                <w:b/>
                <w:sz w:val="22"/>
              </w:rPr>
              <w:t>5</w:t>
            </w:r>
            <w:r>
              <w:rPr>
                <w:b/>
                <w:sz w:val="22"/>
              </w:rPr>
              <w:t xml:space="preserve">  Onderwysersdag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6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7</w:t>
            </w:r>
          </w:p>
          <w:p w:rsidR="006238F4" w:rsidRPr="006238F4" w:rsidRDefault="006238F4" w:rsidP="006238F4">
            <w:pPr>
              <w:jc w:val="center"/>
              <w:rPr>
                <w:b/>
                <w:color w:val="FF0000"/>
                <w:sz w:val="22"/>
              </w:rPr>
            </w:pPr>
            <w:r w:rsidRPr="006238F4">
              <w:rPr>
                <w:b/>
                <w:color w:val="FF0000"/>
                <w:sz w:val="28"/>
              </w:rPr>
              <w:t>Skoolfonds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8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9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10</w:t>
            </w:r>
          </w:p>
        </w:tc>
      </w:tr>
      <w:tr w:rsidR="00EF44B9" w:rsidTr="00EF44B9">
        <w:trPr>
          <w:trHeight w:hRule="exact" w:val="1563"/>
        </w:trPr>
        <w:tc>
          <w:tcPr>
            <w:tcW w:w="2016" w:type="dxa"/>
            <w:shd w:val="clear" w:color="auto" w:fill="E5B8B7" w:themeFill="accent2" w:themeFillTint="66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11</w:t>
            </w:r>
          </w:p>
        </w:tc>
        <w:tc>
          <w:tcPr>
            <w:tcW w:w="2016" w:type="dxa"/>
            <w:shd w:val="clear" w:color="auto" w:fill="auto"/>
          </w:tcPr>
          <w:p w:rsidR="00A93DFD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12</w:t>
            </w:r>
            <w:r>
              <w:rPr>
                <w:b/>
                <w:sz w:val="22"/>
              </w:rPr>
              <w:t xml:space="preserve">  </w:t>
            </w:r>
          </w:p>
          <w:p w:rsidR="00EF44B9" w:rsidRPr="00EF44B9" w:rsidRDefault="00EF44B9" w:rsidP="00A93DF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Skool open</w:t>
            </w:r>
          </w:p>
        </w:tc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13</w:t>
            </w:r>
          </w:p>
        </w:tc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14</w:t>
            </w:r>
          </w:p>
        </w:tc>
        <w:tc>
          <w:tcPr>
            <w:tcW w:w="2016" w:type="dxa"/>
            <w:shd w:val="clear" w:color="auto" w:fill="auto"/>
          </w:tcPr>
          <w:p w:rsid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15</w:t>
            </w:r>
          </w:p>
          <w:p w:rsidR="00CC1E27" w:rsidRDefault="00CC1E27" w:rsidP="00EF44B9">
            <w:pPr>
              <w:rPr>
                <w:b/>
                <w:sz w:val="22"/>
              </w:rPr>
            </w:pPr>
          </w:p>
          <w:p w:rsidR="00B62170" w:rsidRPr="00EF44B9" w:rsidRDefault="00B62170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NSA &amp; Gr. R Konsert</w:t>
            </w:r>
          </w:p>
        </w:tc>
        <w:tc>
          <w:tcPr>
            <w:tcW w:w="2016" w:type="dxa"/>
            <w:shd w:val="clear" w:color="auto" w:fill="auto"/>
          </w:tcPr>
          <w:p w:rsidR="00CC1E27" w:rsidRDefault="00EF44B9" w:rsidP="00CC1E27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16</w:t>
            </w:r>
            <w:r>
              <w:rPr>
                <w:b/>
                <w:sz w:val="22"/>
              </w:rPr>
              <w:t xml:space="preserve">  </w:t>
            </w:r>
          </w:p>
          <w:p w:rsidR="00EF44B9" w:rsidRPr="00EF44B9" w:rsidRDefault="00CC1E2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217805</wp:posOffset>
                  </wp:positionV>
                  <wp:extent cx="403225" cy="495300"/>
                  <wp:effectExtent l="0" t="0" r="0" b="0"/>
                  <wp:wrapTight wrapText="bothSides">
                    <wp:wrapPolygon edited="0">
                      <wp:start x="13266" y="0"/>
                      <wp:lineTo x="0" y="831"/>
                      <wp:lineTo x="1020" y="13292"/>
                      <wp:lineTo x="4082" y="20769"/>
                      <wp:lineTo x="5102" y="20769"/>
                      <wp:lineTo x="9184" y="20769"/>
                      <wp:lineTo x="14287" y="20769"/>
                      <wp:lineTo x="21430" y="16615"/>
                      <wp:lineTo x="21430" y="13292"/>
                      <wp:lineTo x="19389" y="831"/>
                      <wp:lineTo x="19389" y="0"/>
                      <wp:lineTo x="13266" y="0"/>
                    </wp:wrapPolygon>
                  </wp:wrapTight>
                  <wp:docPr id="99" name="Picture 23" descr="C:\Users\ParysB\AppData\Local\Microsoft\Windows\Temporary Internet Files\Content.IE5\W07VYWSS\MC90032683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arysB\AppData\Local\Microsoft\Windows\Temporary Internet Files\Content.IE5\W07VYWSS\MC90032683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44B9">
              <w:rPr>
                <w:b/>
                <w:sz w:val="22"/>
              </w:rPr>
              <w:t>Baas dag</w:t>
            </w:r>
          </w:p>
        </w:tc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17</w:t>
            </w:r>
          </w:p>
        </w:tc>
      </w:tr>
      <w:tr w:rsidR="00EF44B9" w:rsidTr="00EF44B9">
        <w:trPr>
          <w:trHeight w:hRule="exact" w:val="1280"/>
        </w:trPr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18</w:t>
            </w:r>
          </w:p>
        </w:tc>
        <w:tc>
          <w:tcPr>
            <w:tcW w:w="2016" w:type="dxa"/>
            <w:shd w:val="clear" w:color="auto" w:fill="auto"/>
          </w:tcPr>
          <w:p w:rsid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19</w:t>
            </w:r>
          </w:p>
          <w:p w:rsidR="00CC1E27" w:rsidRDefault="00CC1E27" w:rsidP="00EF44B9">
            <w:pPr>
              <w:rPr>
                <w:b/>
                <w:sz w:val="22"/>
              </w:rPr>
            </w:pPr>
          </w:p>
          <w:p w:rsidR="00CC1E27" w:rsidRPr="00EF44B9" w:rsidRDefault="00CC1E2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Personeel stem oor 2016 Leiers</w:t>
            </w:r>
          </w:p>
        </w:tc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20</w:t>
            </w:r>
          </w:p>
        </w:tc>
        <w:tc>
          <w:tcPr>
            <w:tcW w:w="2016" w:type="dxa"/>
            <w:shd w:val="clear" w:color="auto" w:fill="auto"/>
          </w:tcPr>
          <w:p w:rsid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21</w:t>
            </w:r>
            <w:r>
              <w:rPr>
                <w:b/>
                <w:sz w:val="22"/>
              </w:rPr>
              <w:t xml:space="preserve">  </w:t>
            </w:r>
          </w:p>
          <w:p w:rsidR="00CC1E27" w:rsidRDefault="00CC1E27" w:rsidP="00EF44B9">
            <w:pPr>
              <w:rPr>
                <w:b/>
                <w:sz w:val="22"/>
              </w:rPr>
            </w:pPr>
          </w:p>
          <w:p w:rsidR="00CC1E27" w:rsidRDefault="00CC1E27" w:rsidP="00EF44B9">
            <w:pPr>
              <w:rPr>
                <w:b/>
                <w:sz w:val="22"/>
              </w:rPr>
            </w:pPr>
          </w:p>
          <w:p w:rsidR="00EF44B9" w:rsidRPr="00CC1E27" w:rsidRDefault="00CC1E27" w:rsidP="00CC1E2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noProof/>
                <w:color w:val="92D050"/>
                <w:sz w:val="22"/>
                <w:lang w:val="en-ZA" w:eastAsia="en-ZA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-398145</wp:posOffset>
                  </wp:positionV>
                  <wp:extent cx="313055" cy="356235"/>
                  <wp:effectExtent l="19050" t="0" r="0" b="0"/>
                  <wp:wrapTight wrapText="bothSides">
                    <wp:wrapPolygon edited="0">
                      <wp:start x="-1314" y="0"/>
                      <wp:lineTo x="-1314" y="20791"/>
                      <wp:lineTo x="21030" y="20791"/>
                      <wp:lineTo x="21030" y="0"/>
                      <wp:lineTo x="-1314" y="0"/>
                    </wp:wrapPolygon>
                  </wp:wrapTight>
                  <wp:docPr id="19" name="Picture 7" descr="http://4.bp.blogspot.com/_CqmWKu15MDc/TA_AbXg9AsI/AAAAAAAABhA/idcUOvUN698/s1600/Hair-Styles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.bp.blogspot.com/_CqmWKu15MDc/TA_AbXg9AsI/AAAAAAAABhA/idcUOvUN698/s1600/Hair-Styles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C1E27">
              <w:rPr>
                <w:b/>
                <w:color w:val="92D050"/>
                <w:sz w:val="22"/>
              </w:rPr>
              <w:t>Ongewone Haarstyl</w:t>
            </w:r>
          </w:p>
          <w:p w:rsidR="00EF44B9" w:rsidRDefault="00EF44B9" w:rsidP="00EF44B9">
            <w:pPr>
              <w:rPr>
                <w:b/>
                <w:sz w:val="22"/>
              </w:rPr>
            </w:pPr>
          </w:p>
          <w:p w:rsidR="00EF44B9" w:rsidRPr="00EF44B9" w:rsidRDefault="00EF44B9" w:rsidP="00AF0967">
            <w:pPr>
              <w:jc w:val="center"/>
              <w:rPr>
                <w:b/>
                <w:color w:val="92D050"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22</w:t>
            </w:r>
          </w:p>
        </w:tc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23</w:t>
            </w:r>
          </w:p>
        </w:tc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24</w:t>
            </w:r>
          </w:p>
        </w:tc>
      </w:tr>
      <w:tr w:rsidR="00EF44B9" w:rsidTr="00EF44B9">
        <w:trPr>
          <w:trHeight w:hRule="exact" w:val="1391"/>
        </w:trPr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25</w:t>
            </w:r>
          </w:p>
        </w:tc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26</w:t>
            </w:r>
          </w:p>
        </w:tc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27</w:t>
            </w:r>
          </w:p>
        </w:tc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28</w:t>
            </w:r>
          </w:p>
        </w:tc>
        <w:tc>
          <w:tcPr>
            <w:tcW w:w="2016" w:type="dxa"/>
            <w:shd w:val="clear" w:color="auto" w:fill="auto"/>
          </w:tcPr>
          <w:p w:rsid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29</w:t>
            </w:r>
          </w:p>
          <w:p w:rsidR="00CC1E27" w:rsidRDefault="00CC1E27" w:rsidP="00CC1E27">
            <w:pPr>
              <w:jc w:val="center"/>
              <w:rPr>
                <w:b/>
                <w:sz w:val="22"/>
              </w:rPr>
            </w:pPr>
          </w:p>
          <w:p w:rsidR="00B62170" w:rsidRPr="00EF44B9" w:rsidRDefault="00B62170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Gr. 1 – 7 Konsert</w:t>
            </w:r>
          </w:p>
        </w:tc>
        <w:tc>
          <w:tcPr>
            <w:tcW w:w="2016" w:type="dxa"/>
            <w:shd w:val="clear" w:color="auto" w:fill="auto"/>
          </w:tcPr>
          <w:p w:rsid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30</w:t>
            </w:r>
          </w:p>
          <w:p w:rsidR="006238F4" w:rsidRDefault="006238F4" w:rsidP="00EF44B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Kidzsticks Bestellings in</w:t>
            </w:r>
          </w:p>
          <w:p w:rsidR="006238F4" w:rsidRDefault="006238F4" w:rsidP="00EF44B9">
            <w:pPr>
              <w:rPr>
                <w:b/>
                <w:sz w:val="22"/>
              </w:rPr>
            </w:pPr>
          </w:p>
          <w:p w:rsidR="006238F4" w:rsidRPr="006238F4" w:rsidRDefault="006238F4" w:rsidP="00EF44B9">
            <w:pPr>
              <w:rPr>
                <w:b/>
                <w:color w:val="FF0000"/>
                <w:sz w:val="22"/>
              </w:rPr>
            </w:pPr>
            <w:r w:rsidRPr="006238F4">
              <w:rPr>
                <w:b/>
                <w:color w:val="FF0000"/>
                <w:sz w:val="24"/>
              </w:rPr>
              <w:t xml:space="preserve">Herregistrasie </w:t>
            </w:r>
          </w:p>
        </w:tc>
        <w:tc>
          <w:tcPr>
            <w:tcW w:w="2016" w:type="dxa"/>
            <w:shd w:val="clear" w:color="auto" w:fill="auto"/>
          </w:tcPr>
          <w:p w:rsidR="00EF44B9" w:rsidRPr="00EF44B9" w:rsidRDefault="00EF44B9" w:rsidP="00EF44B9">
            <w:pPr>
              <w:rPr>
                <w:b/>
                <w:sz w:val="22"/>
              </w:rPr>
            </w:pPr>
            <w:r w:rsidRPr="00EF44B9">
              <w:rPr>
                <w:b/>
                <w:sz w:val="22"/>
              </w:rPr>
              <w:t>31</w:t>
            </w:r>
          </w:p>
        </w:tc>
      </w:tr>
    </w:tbl>
    <w:p w:rsidR="00B027B3" w:rsidRDefault="00B027B3">
      <w:pPr>
        <w:jc w:val="center"/>
      </w:pPr>
    </w:p>
    <w:p w:rsidR="00B027B3" w:rsidRDefault="00B027B3">
      <w:pPr>
        <w:jc w:val="center"/>
      </w:pPr>
    </w:p>
    <w:p w:rsidR="00F071BB" w:rsidRPr="00B027B3" w:rsidRDefault="0048441D" w:rsidP="00F071BB">
      <w:pPr>
        <w:jc w:val="center"/>
      </w:pPr>
      <w:r>
        <w:rPr>
          <w:noProof/>
          <w:lang w:val="en-ZA" w:eastAsia="en-ZA"/>
        </w:rPr>
        <w:lastRenderedPageBreak/>
        <w:pict>
          <v:shape id="_x0000_s1039" type="#_x0000_t202" style="position:absolute;left:0;text-align:left;margin-left:62.95pt;margin-top:-49.55pt;width:579.85pt;height:61.3pt;z-index:251765760" o:allowincell="f" filled="f" stroked="f">
            <v:textbox style="mso-next-textbox:#_x0000_s1039" inset="0,0,0,0">
              <w:txbxContent>
                <w:p w:rsidR="00DD498B" w:rsidRPr="00921E17" w:rsidRDefault="00DD498B" w:rsidP="00F071BB">
                  <w:pPr>
                    <w:jc w:val="center"/>
                    <w:rPr>
                      <w:b/>
                      <w:bCs/>
                      <w:sz w:val="96"/>
                      <w:szCs w:val="56"/>
                    </w:rPr>
                  </w:pPr>
                  <w:r>
                    <w:rPr>
                      <w:b/>
                      <w:sz w:val="96"/>
                      <w:szCs w:val="56"/>
                    </w:rPr>
                    <w:t xml:space="preserve">November </w:t>
                  </w:r>
                  <w:r w:rsidRPr="00921E17">
                    <w:rPr>
                      <w:b/>
                      <w:sz w:val="96"/>
                      <w:szCs w:val="56"/>
                    </w:rPr>
                    <w:t>2015</w:t>
                  </w:r>
                </w:p>
              </w:txbxContent>
            </v:textbox>
            <w10:wrap type="square"/>
          </v:shape>
        </w:pict>
      </w:r>
      <w:r w:rsidR="00F071BB">
        <w:rPr>
          <w:noProof/>
          <w:lang w:val="en-ZA" w:eastAsia="en-ZA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-772160</wp:posOffset>
            </wp:positionV>
            <wp:extent cx="981710" cy="1151890"/>
            <wp:effectExtent l="19050" t="0" r="8890" b="0"/>
            <wp:wrapTight wrapText="bothSides">
              <wp:wrapPolygon edited="0">
                <wp:start x="-419" y="0"/>
                <wp:lineTo x="-419" y="21076"/>
                <wp:lineTo x="21796" y="21076"/>
                <wp:lineTo x="21796" y="0"/>
                <wp:lineTo x="-419" y="0"/>
              </wp:wrapPolygon>
            </wp:wrapTight>
            <wp:docPr id="103" name="Picture 0" descr="PCS_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_logo_Fin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F071BB" w:rsidTr="00B62170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F071BB" w:rsidRDefault="00F071BB" w:rsidP="00B62170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</w:t>
            </w:r>
            <w:r w:rsidR="00B62170">
              <w:rPr>
                <w:color w:val="FFFFFF"/>
              </w:rPr>
              <w:t>ONDAG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F071BB" w:rsidRDefault="00B62170" w:rsidP="00B62170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MAANDAG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F071BB" w:rsidRDefault="00B62170" w:rsidP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DINSDAG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F071BB" w:rsidRDefault="00B62170" w:rsidP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WOENSDAG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F071BB" w:rsidRDefault="00B62170" w:rsidP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DONDERDAG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F071BB" w:rsidRDefault="00B62170" w:rsidP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VRYDAG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F071BB" w:rsidRDefault="00B62170" w:rsidP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SATERDAG</w:t>
            </w:r>
          </w:p>
        </w:tc>
      </w:tr>
      <w:tr w:rsidR="00F071BB" w:rsidTr="00F071BB">
        <w:trPr>
          <w:trHeight w:hRule="exact" w:val="1502"/>
        </w:trPr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1</w:t>
            </w: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2</w:t>
            </w: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3</w:t>
            </w: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4</w:t>
            </w:r>
          </w:p>
        </w:tc>
        <w:tc>
          <w:tcPr>
            <w:tcW w:w="2016" w:type="dxa"/>
            <w:shd w:val="clear" w:color="auto" w:fill="auto"/>
          </w:tcPr>
          <w:p w:rsid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5</w:t>
            </w:r>
          </w:p>
          <w:p w:rsidR="00060BF5" w:rsidRDefault="00060BF5" w:rsidP="00B62170">
            <w:pPr>
              <w:rPr>
                <w:b/>
                <w:sz w:val="22"/>
              </w:rPr>
            </w:pPr>
          </w:p>
          <w:p w:rsidR="00060BF5" w:rsidRPr="00F071BB" w:rsidRDefault="00060BF5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6</w:t>
            </w:r>
          </w:p>
          <w:p w:rsidR="006238F4" w:rsidRPr="00F071BB" w:rsidRDefault="006238F4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F071BB" w:rsidRPr="00EF44B9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</w:p>
        </w:tc>
      </w:tr>
      <w:tr w:rsidR="00F071BB" w:rsidTr="00F071BB">
        <w:trPr>
          <w:trHeight w:hRule="exact" w:val="1849"/>
        </w:trPr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8</w:t>
            </w:r>
          </w:p>
        </w:tc>
        <w:tc>
          <w:tcPr>
            <w:tcW w:w="2016" w:type="dxa"/>
            <w:shd w:val="clear" w:color="auto" w:fill="auto"/>
          </w:tcPr>
          <w:p w:rsid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9</w:t>
            </w:r>
          </w:p>
          <w:p w:rsidR="006238F4" w:rsidRPr="006238F4" w:rsidRDefault="006238F4" w:rsidP="006238F4">
            <w:pPr>
              <w:jc w:val="center"/>
              <w:rPr>
                <w:b/>
                <w:color w:val="FF0000"/>
                <w:sz w:val="22"/>
              </w:rPr>
            </w:pPr>
            <w:r w:rsidRPr="006238F4">
              <w:rPr>
                <w:b/>
                <w:color w:val="FF0000"/>
                <w:sz w:val="28"/>
              </w:rPr>
              <w:t>Skoolfonds</w:t>
            </w: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10</w:t>
            </w:r>
          </w:p>
        </w:tc>
        <w:tc>
          <w:tcPr>
            <w:tcW w:w="2016" w:type="dxa"/>
            <w:shd w:val="clear" w:color="auto" w:fill="auto"/>
          </w:tcPr>
          <w:p w:rsidR="00CC1E27" w:rsidRDefault="00F071BB" w:rsidP="00B62170">
            <w:pPr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397510</wp:posOffset>
                  </wp:positionV>
                  <wp:extent cx="443865" cy="332105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104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71BB">
              <w:rPr>
                <w:b/>
                <w:sz w:val="22"/>
              </w:rPr>
              <w:t>11</w:t>
            </w:r>
            <w:r>
              <w:rPr>
                <w:b/>
                <w:sz w:val="22"/>
              </w:rPr>
              <w:t xml:space="preserve"> </w:t>
            </w:r>
          </w:p>
          <w:p w:rsidR="00F071BB" w:rsidRDefault="00F071BB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Babes Roberts</w:t>
            </w:r>
          </w:p>
          <w:p w:rsidR="00F071BB" w:rsidRPr="00F071BB" w:rsidRDefault="00F071BB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12</w:t>
            </w:r>
          </w:p>
          <w:p w:rsidR="00060BF5" w:rsidRDefault="00060BF5" w:rsidP="00B62170">
            <w:pPr>
              <w:rPr>
                <w:b/>
                <w:sz w:val="22"/>
              </w:rPr>
            </w:pPr>
          </w:p>
          <w:p w:rsidR="00060BF5" w:rsidRDefault="00CC1E27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Erkeningsaand</w:t>
            </w:r>
          </w:p>
          <w:p w:rsidR="00060BF5" w:rsidRPr="00F071BB" w:rsidRDefault="00060BF5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13</w:t>
            </w:r>
          </w:p>
        </w:tc>
        <w:tc>
          <w:tcPr>
            <w:tcW w:w="2016" w:type="dxa"/>
            <w:shd w:val="clear" w:color="auto" w:fill="auto"/>
          </w:tcPr>
          <w:p w:rsidR="00F071BB" w:rsidRPr="00EF44B9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</w:tr>
      <w:tr w:rsidR="00F071BB" w:rsidTr="00F071BB">
        <w:trPr>
          <w:trHeight w:hRule="exact" w:val="1563"/>
        </w:trPr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15</w:t>
            </w: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16</w:t>
            </w: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F071BB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17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18</w:t>
            </w:r>
          </w:p>
        </w:tc>
        <w:tc>
          <w:tcPr>
            <w:tcW w:w="2016" w:type="dxa"/>
            <w:shd w:val="clear" w:color="auto" w:fill="auto"/>
          </w:tcPr>
          <w:p w:rsid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19</w:t>
            </w:r>
          </w:p>
          <w:p w:rsidR="00CC1E27" w:rsidRDefault="00CC1E27" w:rsidP="00B62170">
            <w:pPr>
              <w:rPr>
                <w:b/>
                <w:sz w:val="22"/>
              </w:rPr>
            </w:pPr>
          </w:p>
          <w:p w:rsidR="00CC1E27" w:rsidRPr="00E07117" w:rsidRDefault="00CC1E27" w:rsidP="002C1FE6">
            <w:pPr>
              <w:jc w:val="center"/>
              <w:rPr>
                <w:b/>
                <w:color w:val="FF0000"/>
                <w:sz w:val="22"/>
              </w:rPr>
            </w:pPr>
            <w:r w:rsidRPr="00E07117">
              <w:rPr>
                <w:b/>
                <w:color w:val="FF0000"/>
                <w:sz w:val="22"/>
              </w:rPr>
              <w:t>Eind</w:t>
            </w:r>
            <w:r w:rsidR="002C1FE6" w:rsidRPr="00E07117">
              <w:rPr>
                <w:b/>
                <w:color w:val="FF0000"/>
                <w:sz w:val="22"/>
              </w:rPr>
              <w:t>e</w:t>
            </w:r>
            <w:r w:rsidRPr="00E07117">
              <w:rPr>
                <w:b/>
                <w:color w:val="FF0000"/>
                <w:sz w:val="22"/>
              </w:rPr>
              <w:t>kamen begin</w:t>
            </w: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20</w:t>
            </w:r>
          </w:p>
        </w:tc>
        <w:tc>
          <w:tcPr>
            <w:tcW w:w="2016" w:type="dxa"/>
            <w:shd w:val="clear" w:color="auto" w:fill="auto"/>
          </w:tcPr>
          <w:p w:rsidR="00F071BB" w:rsidRPr="00EF44B9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</w:tc>
      </w:tr>
      <w:tr w:rsidR="00F071BB" w:rsidTr="00B62170">
        <w:trPr>
          <w:trHeight w:hRule="exact" w:val="1280"/>
        </w:trPr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22</w:t>
            </w:r>
          </w:p>
        </w:tc>
        <w:tc>
          <w:tcPr>
            <w:tcW w:w="2016" w:type="dxa"/>
            <w:shd w:val="clear" w:color="auto" w:fill="auto"/>
          </w:tcPr>
          <w:p w:rsidR="00CC1E27" w:rsidRDefault="00F071BB" w:rsidP="00B62170">
            <w:pPr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332740</wp:posOffset>
                  </wp:positionV>
                  <wp:extent cx="443865" cy="332105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105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71BB">
              <w:rPr>
                <w:b/>
                <w:sz w:val="22"/>
              </w:rPr>
              <w:t>23</w:t>
            </w:r>
            <w:r>
              <w:rPr>
                <w:b/>
                <w:sz w:val="22"/>
              </w:rPr>
              <w:t xml:space="preserve">  </w:t>
            </w:r>
          </w:p>
          <w:p w:rsidR="00F071BB" w:rsidRDefault="00F071BB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Teresia Jackson</w:t>
            </w:r>
          </w:p>
          <w:p w:rsidR="00F071BB" w:rsidRPr="00F071BB" w:rsidRDefault="00F071BB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24</w:t>
            </w: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25</w:t>
            </w:r>
          </w:p>
        </w:tc>
        <w:tc>
          <w:tcPr>
            <w:tcW w:w="2016" w:type="dxa"/>
            <w:shd w:val="clear" w:color="auto" w:fill="auto"/>
          </w:tcPr>
          <w:p w:rsid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26</w:t>
            </w:r>
            <w:r w:rsidR="002C1FE6">
              <w:rPr>
                <w:b/>
                <w:sz w:val="22"/>
              </w:rPr>
              <w:t xml:space="preserve"> Verkoping</w:t>
            </w:r>
          </w:p>
          <w:p w:rsidR="00F071BB" w:rsidRDefault="00F071BB" w:rsidP="00B62170">
            <w:pPr>
              <w:rPr>
                <w:b/>
                <w:sz w:val="22"/>
              </w:rPr>
            </w:pPr>
          </w:p>
          <w:p w:rsidR="00F071BB" w:rsidRDefault="00F071BB" w:rsidP="00B62170">
            <w:pPr>
              <w:rPr>
                <w:b/>
                <w:sz w:val="22"/>
              </w:rPr>
            </w:pPr>
          </w:p>
          <w:p w:rsidR="00F071BB" w:rsidRDefault="00F071BB" w:rsidP="00AF0967">
            <w:pPr>
              <w:jc w:val="center"/>
              <w:rPr>
                <w:b/>
                <w:sz w:val="22"/>
              </w:rPr>
            </w:pPr>
          </w:p>
          <w:p w:rsidR="00F071BB" w:rsidRPr="00F071BB" w:rsidRDefault="00F071BB" w:rsidP="00AF096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noProof/>
                <w:color w:val="92D050"/>
                <w:sz w:val="22"/>
                <w:lang w:val="en-ZA" w:eastAsia="en-ZA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-440055</wp:posOffset>
                  </wp:positionV>
                  <wp:extent cx="382905" cy="356235"/>
                  <wp:effectExtent l="19050" t="0" r="0" b="0"/>
                  <wp:wrapTight wrapText="bothSides">
                    <wp:wrapPolygon edited="0">
                      <wp:start x="2149" y="0"/>
                      <wp:lineTo x="-1075" y="3465"/>
                      <wp:lineTo x="0" y="18481"/>
                      <wp:lineTo x="2149" y="20791"/>
                      <wp:lineTo x="19343" y="20791"/>
                      <wp:lineTo x="20418" y="20791"/>
                      <wp:lineTo x="21493" y="19636"/>
                      <wp:lineTo x="21493" y="3465"/>
                      <wp:lineTo x="18269" y="0"/>
                      <wp:lineTo x="2149" y="0"/>
                    </wp:wrapPolygon>
                  </wp:wrapTight>
                  <wp:docPr id="106" name="Picture 24" descr="C:\Users\ParysB\AppData\Local\Microsoft\Windows\Temporary Internet Files\Content.IE5\YA971ZPF\MM900336569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arysB\AppData\Local\Microsoft\Windows\Temporary Internet Files\Content.IE5\YA971ZPF\MM900336569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92D050"/>
                <w:sz w:val="22"/>
              </w:rPr>
              <w:t>Koek dag</w:t>
            </w: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27</w:t>
            </w:r>
          </w:p>
        </w:tc>
        <w:tc>
          <w:tcPr>
            <w:tcW w:w="2016" w:type="dxa"/>
            <w:shd w:val="clear" w:color="auto" w:fill="auto"/>
          </w:tcPr>
          <w:p w:rsidR="00F071BB" w:rsidRPr="00EF44B9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</w:tr>
      <w:tr w:rsidR="00F071BB" w:rsidTr="00B62170">
        <w:trPr>
          <w:trHeight w:hRule="exact" w:val="1391"/>
        </w:trPr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29</w:t>
            </w: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30</w:t>
            </w: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F071BB" w:rsidRPr="00EF44B9" w:rsidRDefault="00F071BB" w:rsidP="00B62170">
            <w:pPr>
              <w:rPr>
                <w:b/>
                <w:sz w:val="22"/>
              </w:rPr>
            </w:pPr>
          </w:p>
        </w:tc>
      </w:tr>
    </w:tbl>
    <w:p w:rsidR="00B027B3" w:rsidRDefault="00B027B3">
      <w:pPr>
        <w:jc w:val="center"/>
      </w:pPr>
    </w:p>
    <w:p w:rsidR="00F071BB" w:rsidRPr="00B027B3" w:rsidRDefault="0048441D" w:rsidP="00F071BB">
      <w:pPr>
        <w:jc w:val="center"/>
      </w:pPr>
      <w:r>
        <w:rPr>
          <w:noProof/>
          <w:lang w:val="en-ZA" w:eastAsia="en-ZA"/>
        </w:rPr>
        <w:lastRenderedPageBreak/>
        <w:pict>
          <v:shape id="_x0000_s1040" type="#_x0000_t202" style="position:absolute;left:0;text-align:left;margin-left:45.95pt;margin-top:-35.55pt;width:579.85pt;height:61.3pt;z-index:251778048" o:allowincell="f" filled="f" stroked="f">
            <v:textbox style="mso-next-textbox:#_x0000_s1040" inset="0,0,0,0">
              <w:txbxContent>
                <w:p w:rsidR="00DD498B" w:rsidRPr="00921E17" w:rsidRDefault="00DD498B" w:rsidP="00F071BB">
                  <w:pPr>
                    <w:jc w:val="center"/>
                    <w:rPr>
                      <w:b/>
                      <w:bCs/>
                      <w:sz w:val="96"/>
                      <w:szCs w:val="56"/>
                    </w:rPr>
                  </w:pPr>
                  <w:r>
                    <w:rPr>
                      <w:b/>
                      <w:sz w:val="96"/>
                      <w:szCs w:val="56"/>
                    </w:rPr>
                    <w:t xml:space="preserve">Desember </w:t>
                  </w:r>
                  <w:r w:rsidRPr="00921E17">
                    <w:rPr>
                      <w:b/>
                      <w:sz w:val="96"/>
                      <w:szCs w:val="56"/>
                    </w:rPr>
                    <w:t>2015</w:t>
                  </w:r>
                </w:p>
              </w:txbxContent>
            </v:textbox>
            <w10:wrap type="square"/>
          </v:shape>
        </w:pict>
      </w:r>
      <w:r w:rsidR="00F071BB" w:rsidRPr="00F071BB">
        <w:rPr>
          <w:noProof/>
          <w:lang w:val="en-ZA" w:eastAsia="en-ZA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-617220</wp:posOffset>
            </wp:positionV>
            <wp:extent cx="981075" cy="1151890"/>
            <wp:effectExtent l="19050" t="0" r="9525" b="0"/>
            <wp:wrapTight wrapText="bothSides">
              <wp:wrapPolygon edited="0">
                <wp:start x="-419" y="0"/>
                <wp:lineTo x="-419" y="21076"/>
                <wp:lineTo x="21810" y="21076"/>
                <wp:lineTo x="21810" y="0"/>
                <wp:lineTo x="-419" y="0"/>
              </wp:wrapPolygon>
            </wp:wrapTight>
            <wp:docPr id="110" name="Picture 0" descr="PCS_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_logo_Fin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F071BB" w:rsidTr="00B62170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F071BB" w:rsidRDefault="00F071BB" w:rsidP="00B62170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</w:t>
            </w:r>
            <w:r w:rsidR="00B62170">
              <w:rPr>
                <w:color w:val="FFFFFF"/>
              </w:rPr>
              <w:t>ONDAG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F071BB" w:rsidRDefault="00B62170" w:rsidP="00B62170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MAANDAG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F071BB" w:rsidRDefault="00B62170" w:rsidP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DINSDAG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F071BB" w:rsidRDefault="00B62170" w:rsidP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WOENSDAG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F071BB" w:rsidRDefault="00B62170" w:rsidP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DONDERDAG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F071BB" w:rsidRDefault="00B62170" w:rsidP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VRYDAG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F071BB" w:rsidRDefault="00B62170" w:rsidP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SATERDAG</w:t>
            </w:r>
          </w:p>
        </w:tc>
      </w:tr>
      <w:tr w:rsidR="00F071BB" w:rsidTr="00B62170">
        <w:trPr>
          <w:trHeight w:hRule="exact" w:val="1502"/>
        </w:trPr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  <w:p w:rsidR="002C1FE6" w:rsidRDefault="002C1FE6" w:rsidP="00B62170">
            <w:pPr>
              <w:rPr>
                <w:b/>
                <w:sz w:val="22"/>
              </w:rPr>
            </w:pPr>
          </w:p>
          <w:p w:rsidR="002C1FE6" w:rsidRPr="00F071BB" w:rsidRDefault="002C1FE6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Restaurant aand</w:t>
            </w: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2016" w:type="dxa"/>
            <w:shd w:val="clear" w:color="auto" w:fill="auto"/>
          </w:tcPr>
          <w:p w:rsidR="00F071BB" w:rsidRPr="00EF44B9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</w:tc>
      </w:tr>
      <w:tr w:rsidR="00F071BB" w:rsidTr="00F071BB">
        <w:trPr>
          <w:trHeight w:hRule="exact" w:val="1849"/>
        </w:trPr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2016" w:type="dxa"/>
            <w:shd w:val="clear" w:color="auto" w:fill="auto"/>
          </w:tcPr>
          <w:p w:rsid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</w:p>
          <w:p w:rsidR="006238F4" w:rsidRPr="006238F4" w:rsidRDefault="006238F4" w:rsidP="006238F4">
            <w:pPr>
              <w:jc w:val="center"/>
              <w:rPr>
                <w:b/>
                <w:color w:val="FF0000"/>
                <w:sz w:val="28"/>
              </w:rPr>
            </w:pPr>
            <w:r w:rsidRPr="006238F4">
              <w:rPr>
                <w:b/>
                <w:color w:val="FF0000"/>
                <w:sz w:val="28"/>
              </w:rPr>
              <w:t>Skoolfonds</w:t>
            </w:r>
          </w:p>
          <w:p w:rsidR="00F071BB" w:rsidRDefault="00F071BB" w:rsidP="00B62170">
            <w:pPr>
              <w:rPr>
                <w:b/>
                <w:sz w:val="22"/>
              </w:rPr>
            </w:pPr>
          </w:p>
          <w:p w:rsidR="00F071BB" w:rsidRDefault="00F071BB" w:rsidP="00B62170">
            <w:pPr>
              <w:rPr>
                <w:b/>
                <w:sz w:val="22"/>
              </w:rPr>
            </w:pPr>
          </w:p>
          <w:p w:rsidR="00F071BB" w:rsidRDefault="00F071BB" w:rsidP="00B62170">
            <w:pPr>
              <w:rPr>
                <w:b/>
                <w:sz w:val="22"/>
              </w:rPr>
            </w:pPr>
          </w:p>
          <w:p w:rsidR="00F071BB" w:rsidRDefault="006238F4" w:rsidP="00B62170">
            <w:pPr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-373380</wp:posOffset>
                  </wp:positionV>
                  <wp:extent cx="348615" cy="379730"/>
                  <wp:effectExtent l="19050" t="0" r="0" b="0"/>
                  <wp:wrapTight wrapText="bothSides">
                    <wp:wrapPolygon edited="0">
                      <wp:start x="-1180" y="0"/>
                      <wp:lineTo x="-1180" y="20589"/>
                      <wp:lineTo x="21246" y="20589"/>
                      <wp:lineTo x="21246" y="0"/>
                      <wp:lineTo x="-1180" y="0"/>
                    </wp:wrapPolygon>
                  </wp:wrapTight>
                  <wp:docPr id="111" name="Picture 25" descr="C:\Users\ParysB\AppData\Local\Microsoft\Windows\Temporary Internet Files\Content.IE5\D1MQ5NYL\MP90038468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arysB\AppData\Local\Microsoft\Windows\Temporary Internet Files\Content.IE5\D1MQ5NYL\MP90038468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71BB" w:rsidRPr="00F071BB" w:rsidRDefault="00F071BB" w:rsidP="00AF0967">
            <w:pPr>
              <w:jc w:val="center"/>
              <w:rPr>
                <w:b/>
                <w:color w:val="92D050"/>
                <w:sz w:val="22"/>
              </w:rPr>
            </w:pPr>
            <w:r>
              <w:rPr>
                <w:b/>
                <w:color w:val="92D050"/>
                <w:sz w:val="22"/>
              </w:rPr>
              <w:t>Spookasem dag</w:t>
            </w:r>
          </w:p>
        </w:tc>
        <w:tc>
          <w:tcPr>
            <w:tcW w:w="2016" w:type="dxa"/>
            <w:shd w:val="clear" w:color="auto" w:fill="auto"/>
          </w:tcPr>
          <w:p w:rsid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  <w:p w:rsidR="00CC1E27" w:rsidRDefault="00CC1E27" w:rsidP="00B62170">
            <w:pPr>
              <w:rPr>
                <w:b/>
                <w:sz w:val="22"/>
              </w:rPr>
            </w:pPr>
          </w:p>
          <w:p w:rsidR="00CC1E27" w:rsidRPr="00F071BB" w:rsidRDefault="00CC1E2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Rapporte</w:t>
            </w:r>
          </w:p>
        </w:tc>
        <w:tc>
          <w:tcPr>
            <w:tcW w:w="2016" w:type="dxa"/>
            <w:shd w:val="clear" w:color="auto" w:fill="auto"/>
          </w:tcPr>
          <w:p w:rsidR="00CC1E27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9  </w:t>
            </w:r>
          </w:p>
          <w:p w:rsidR="00F071BB" w:rsidRDefault="00F071BB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Skool Sluit</w:t>
            </w:r>
          </w:p>
          <w:p w:rsidR="00CC1E27" w:rsidRDefault="00CC1E27" w:rsidP="00B62170">
            <w:pPr>
              <w:rPr>
                <w:b/>
                <w:sz w:val="22"/>
              </w:rPr>
            </w:pPr>
          </w:p>
          <w:p w:rsidR="00CC1E27" w:rsidRPr="00F071BB" w:rsidRDefault="00CC1E27" w:rsidP="00CC1E2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Rapporte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F071BB" w:rsidRPr="00EF44B9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</w:tr>
      <w:tr w:rsidR="00F071BB" w:rsidTr="00F071BB">
        <w:trPr>
          <w:trHeight w:hRule="exact" w:val="1563"/>
        </w:trPr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2016" w:type="dxa"/>
            <w:shd w:val="clear" w:color="auto" w:fill="FF0000"/>
          </w:tcPr>
          <w:p w:rsidR="00D8555C" w:rsidRDefault="00F071BB" w:rsidP="00D8555C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16 </w:t>
            </w:r>
          </w:p>
          <w:p w:rsidR="00F071BB" w:rsidRPr="00F071BB" w:rsidRDefault="00F071BB" w:rsidP="00D8555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Versoeningsdag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F071BB" w:rsidRPr="00EF44B9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</w:p>
        </w:tc>
      </w:tr>
      <w:tr w:rsidR="00F071BB" w:rsidTr="00F071BB">
        <w:trPr>
          <w:trHeight w:hRule="exact" w:val="1280"/>
        </w:trPr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 w:rsidRPr="00F071BB">
              <w:rPr>
                <w:b/>
                <w:sz w:val="22"/>
              </w:rPr>
              <w:t>24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8555C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25 </w:t>
            </w:r>
          </w:p>
          <w:p w:rsidR="00F071BB" w:rsidRPr="00F071BB" w:rsidRDefault="00F071BB" w:rsidP="00D8555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Kersdag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8555C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26 </w:t>
            </w:r>
          </w:p>
          <w:p w:rsidR="00F071BB" w:rsidRPr="00EF44B9" w:rsidRDefault="00F071BB" w:rsidP="00D8555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Gesinsdag</w:t>
            </w:r>
          </w:p>
        </w:tc>
      </w:tr>
      <w:tr w:rsidR="00F071BB" w:rsidTr="00F071BB">
        <w:trPr>
          <w:trHeight w:hRule="exact" w:val="1391"/>
        </w:trPr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F071BB" w:rsidRPr="00F071BB" w:rsidRDefault="00F071BB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2016" w:type="dxa"/>
            <w:shd w:val="clear" w:color="auto" w:fill="auto"/>
          </w:tcPr>
          <w:p w:rsidR="00F071BB" w:rsidRPr="00F071BB" w:rsidRDefault="00F071BB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F071BB" w:rsidRPr="00EF44B9" w:rsidRDefault="00F071BB" w:rsidP="00B62170">
            <w:pPr>
              <w:rPr>
                <w:b/>
                <w:sz w:val="22"/>
              </w:rPr>
            </w:pPr>
          </w:p>
        </w:tc>
      </w:tr>
    </w:tbl>
    <w:p w:rsidR="00B027B3" w:rsidRDefault="00B027B3" w:rsidP="00F071BB">
      <w:pPr>
        <w:jc w:val="center"/>
      </w:pPr>
    </w:p>
    <w:p w:rsidR="002E068E" w:rsidRPr="00B027B3" w:rsidRDefault="0048441D" w:rsidP="002E068E">
      <w:pPr>
        <w:jc w:val="center"/>
      </w:pPr>
      <w:r>
        <w:rPr>
          <w:noProof/>
          <w:lang w:val="en-ZA" w:eastAsia="en-ZA"/>
        </w:rPr>
        <w:lastRenderedPageBreak/>
        <w:pict>
          <v:shape id="_x0000_s1042" type="#_x0000_t202" style="position:absolute;left:0;text-align:left;margin-left:37.55pt;margin-top:-35.55pt;width:579.85pt;height:61.3pt;z-index:251783168" o:allowincell="f" filled="f" stroked="f">
            <v:textbox style="mso-next-textbox:#_x0000_s1042" inset="0,0,0,0">
              <w:txbxContent>
                <w:p w:rsidR="00DD498B" w:rsidRDefault="00DD498B" w:rsidP="002E068E">
                  <w:pPr>
                    <w:jc w:val="center"/>
                    <w:rPr>
                      <w:b/>
                      <w:sz w:val="96"/>
                      <w:szCs w:val="56"/>
                    </w:rPr>
                  </w:pPr>
                  <w:r>
                    <w:rPr>
                      <w:b/>
                      <w:sz w:val="96"/>
                      <w:szCs w:val="56"/>
                    </w:rPr>
                    <w:t xml:space="preserve">Januarie </w:t>
                  </w:r>
                  <w:r w:rsidRPr="00921E17">
                    <w:rPr>
                      <w:b/>
                      <w:sz w:val="96"/>
                      <w:szCs w:val="56"/>
                    </w:rPr>
                    <w:t>2015</w:t>
                  </w:r>
                </w:p>
                <w:p w:rsidR="00DD498B" w:rsidRPr="00921E17" w:rsidRDefault="00DD498B" w:rsidP="002E068E">
                  <w:pPr>
                    <w:jc w:val="center"/>
                    <w:rPr>
                      <w:b/>
                      <w:bCs/>
                      <w:sz w:val="96"/>
                      <w:szCs w:val="56"/>
                    </w:rPr>
                  </w:pPr>
                </w:p>
              </w:txbxContent>
            </v:textbox>
            <w10:wrap type="square"/>
          </v:shape>
        </w:pict>
      </w:r>
      <w:r w:rsidR="002E068E" w:rsidRPr="00F071BB">
        <w:rPr>
          <w:noProof/>
          <w:lang w:val="en-ZA" w:eastAsia="en-ZA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-617220</wp:posOffset>
            </wp:positionV>
            <wp:extent cx="981075" cy="1151890"/>
            <wp:effectExtent l="19050" t="0" r="9525" b="0"/>
            <wp:wrapTight wrapText="bothSides">
              <wp:wrapPolygon edited="0">
                <wp:start x="-419" y="0"/>
                <wp:lineTo x="-419" y="21076"/>
                <wp:lineTo x="21810" y="21076"/>
                <wp:lineTo x="21810" y="0"/>
                <wp:lineTo x="-419" y="0"/>
              </wp:wrapPolygon>
            </wp:wrapTight>
            <wp:docPr id="1" name="Picture 0" descr="PCS_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_logo_Fin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2E068E" w:rsidTr="00B62170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2E068E" w:rsidRDefault="002E068E" w:rsidP="00B62170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2E068E" w:rsidRDefault="002E068E" w:rsidP="00B62170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2E068E" w:rsidRDefault="002E068E" w:rsidP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2E068E" w:rsidRDefault="002E068E" w:rsidP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2E068E" w:rsidRDefault="002E068E" w:rsidP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2E068E" w:rsidRDefault="002E068E" w:rsidP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2E068E" w:rsidRDefault="002E068E" w:rsidP="00B62170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2E068E" w:rsidTr="002E068E">
        <w:trPr>
          <w:trHeight w:hRule="exact" w:val="1502"/>
        </w:trPr>
        <w:tc>
          <w:tcPr>
            <w:tcW w:w="2016" w:type="dxa"/>
            <w:shd w:val="clear" w:color="auto" w:fill="auto"/>
          </w:tcPr>
          <w:p w:rsidR="002E068E" w:rsidRPr="00F071BB" w:rsidRDefault="002E068E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2E068E" w:rsidRPr="00F071BB" w:rsidRDefault="002E068E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2E068E" w:rsidRPr="00F071BB" w:rsidRDefault="002E068E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2E068E" w:rsidRPr="00F071BB" w:rsidRDefault="002E068E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E5B8B7" w:themeFill="accent2" w:themeFillTint="66"/>
          </w:tcPr>
          <w:p w:rsidR="00D8555C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1 </w:t>
            </w:r>
          </w:p>
          <w:p w:rsidR="002E068E" w:rsidRPr="00F071BB" w:rsidRDefault="002E068E" w:rsidP="00D8555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Nuwe jaarsdag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2E068E" w:rsidRPr="00F071BB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2E068E" w:rsidRPr="00EF44B9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</w:p>
        </w:tc>
      </w:tr>
      <w:tr w:rsidR="002E068E" w:rsidTr="002E068E">
        <w:trPr>
          <w:trHeight w:hRule="exact" w:val="1849"/>
        </w:trPr>
        <w:tc>
          <w:tcPr>
            <w:tcW w:w="2016" w:type="dxa"/>
            <w:shd w:val="clear" w:color="auto" w:fill="E5B8B7" w:themeFill="accent2" w:themeFillTint="66"/>
          </w:tcPr>
          <w:p w:rsidR="002E068E" w:rsidRPr="00F071BB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2E068E" w:rsidRPr="00430E9D" w:rsidRDefault="002E068E" w:rsidP="00B62170">
            <w:pPr>
              <w:rPr>
                <w:b/>
                <w:sz w:val="22"/>
              </w:rPr>
            </w:pPr>
            <w:r w:rsidRPr="00430E9D">
              <w:rPr>
                <w:b/>
                <w:sz w:val="22"/>
              </w:rPr>
              <w:t>5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2E068E" w:rsidRPr="00F071BB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2E068E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</w:p>
          <w:p w:rsidR="006238F4" w:rsidRPr="006238F4" w:rsidRDefault="006238F4" w:rsidP="006238F4">
            <w:pPr>
              <w:jc w:val="center"/>
              <w:rPr>
                <w:b/>
                <w:color w:val="FF0000"/>
                <w:sz w:val="22"/>
              </w:rPr>
            </w:pPr>
            <w:r w:rsidRPr="006238F4">
              <w:rPr>
                <w:b/>
                <w:color w:val="FF0000"/>
                <w:sz w:val="28"/>
              </w:rPr>
              <w:t>Skoolfonds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2E068E" w:rsidRPr="00F071BB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D8555C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9  </w:t>
            </w:r>
          </w:p>
          <w:p w:rsidR="002E068E" w:rsidRDefault="002E068E" w:rsidP="00D8555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Nolien Chambers</w:t>
            </w:r>
          </w:p>
          <w:p w:rsidR="002E068E" w:rsidRPr="00F071BB" w:rsidRDefault="002E068E" w:rsidP="00B62170">
            <w:pPr>
              <w:rPr>
                <w:b/>
                <w:sz w:val="22"/>
              </w:rPr>
            </w:pPr>
            <w:r w:rsidRPr="002E068E"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191770</wp:posOffset>
                  </wp:positionV>
                  <wp:extent cx="443865" cy="332105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13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2E068E" w:rsidRPr="00EF44B9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</w:tr>
      <w:tr w:rsidR="002E068E" w:rsidTr="002E068E">
        <w:trPr>
          <w:trHeight w:hRule="exact" w:val="1563"/>
        </w:trPr>
        <w:tc>
          <w:tcPr>
            <w:tcW w:w="2016" w:type="dxa"/>
            <w:shd w:val="clear" w:color="auto" w:fill="E5B8B7" w:themeFill="accent2" w:themeFillTint="66"/>
          </w:tcPr>
          <w:p w:rsidR="002E068E" w:rsidRPr="00F071BB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2016" w:type="dxa"/>
            <w:shd w:val="clear" w:color="auto" w:fill="E5B8B7" w:themeFill="accent2" w:themeFillTint="66"/>
          </w:tcPr>
          <w:p w:rsidR="002E068E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  <w:p w:rsidR="00060BF5" w:rsidRDefault="00060BF5" w:rsidP="00D8555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Skool open vir Personeel</w:t>
            </w:r>
          </w:p>
          <w:p w:rsidR="00060BF5" w:rsidRDefault="00060BF5" w:rsidP="00B62170">
            <w:pPr>
              <w:rPr>
                <w:b/>
                <w:sz w:val="22"/>
              </w:rPr>
            </w:pPr>
          </w:p>
          <w:p w:rsidR="00060BF5" w:rsidRPr="00F071BB" w:rsidRDefault="00060BF5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E5B8B7" w:themeFill="accent2" w:themeFillTint="66"/>
          </w:tcPr>
          <w:p w:rsidR="002E068E" w:rsidRPr="00F071BB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2016" w:type="dxa"/>
            <w:shd w:val="clear" w:color="auto" w:fill="auto"/>
          </w:tcPr>
          <w:p w:rsidR="00D8555C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14  </w:t>
            </w:r>
          </w:p>
          <w:p w:rsidR="002E068E" w:rsidRPr="00F071BB" w:rsidRDefault="002E068E" w:rsidP="00D8555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Skool Open</w:t>
            </w:r>
          </w:p>
        </w:tc>
        <w:tc>
          <w:tcPr>
            <w:tcW w:w="2016" w:type="dxa"/>
            <w:shd w:val="clear" w:color="auto" w:fill="auto"/>
          </w:tcPr>
          <w:p w:rsidR="002E068E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  <w:p w:rsidR="00060BF5" w:rsidRDefault="00060BF5" w:rsidP="00D8555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PCS Inligtingsaand</w:t>
            </w:r>
          </w:p>
          <w:p w:rsidR="00BC00A6" w:rsidRPr="00F071BB" w:rsidRDefault="00BC00A6" w:rsidP="00D8555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18:00</w:t>
            </w:r>
          </w:p>
        </w:tc>
        <w:tc>
          <w:tcPr>
            <w:tcW w:w="2016" w:type="dxa"/>
            <w:shd w:val="clear" w:color="auto" w:fill="auto"/>
          </w:tcPr>
          <w:p w:rsidR="002E068E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  <w:p w:rsidR="00426278" w:rsidRDefault="00426278" w:rsidP="00B62170">
            <w:pPr>
              <w:rPr>
                <w:b/>
                <w:sz w:val="22"/>
              </w:rPr>
            </w:pPr>
          </w:p>
          <w:p w:rsidR="00426278" w:rsidRPr="00F071BB" w:rsidRDefault="00426278" w:rsidP="006854E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Leiers Kamp</w:t>
            </w:r>
          </w:p>
        </w:tc>
        <w:tc>
          <w:tcPr>
            <w:tcW w:w="2016" w:type="dxa"/>
            <w:shd w:val="clear" w:color="auto" w:fill="auto"/>
          </w:tcPr>
          <w:p w:rsidR="002E068E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  <w:p w:rsidR="00426278" w:rsidRDefault="00426278" w:rsidP="00B62170">
            <w:pPr>
              <w:rPr>
                <w:b/>
                <w:sz w:val="22"/>
              </w:rPr>
            </w:pPr>
          </w:p>
          <w:p w:rsidR="00426278" w:rsidRPr="00EF44B9" w:rsidRDefault="00426278" w:rsidP="006854E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Gr.7 en Leiers kamp</w:t>
            </w:r>
          </w:p>
        </w:tc>
      </w:tr>
      <w:tr w:rsidR="002E068E" w:rsidTr="002E068E">
        <w:trPr>
          <w:trHeight w:hRule="exact" w:val="1280"/>
        </w:trPr>
        <w:tc>
          <w:tcPr>
            <w:tcW w:w="2016" w:type="dxa"/>
            <w:shd w:val="clear" w:color="auto" w:fill="auto"/>
          </w:tcPr>
          <w:p w:rsidR="002E068E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  <w:p w:rsidR="00426278" w:rsidRDefault="00426278" w:rsidP="00B62170">
            <w:pPr>
              <w:rPr>
                <w:b/>
                <w:sz w:val="22"/>
              </w:rPr>
            </w:pPr>
          </w:p>
          <w:p w:rsidR="00426278" w:rsidRPr="00F071BB" w:rsidRDefault="00426278" w:rsidP="006854E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Leiers Kamp</w:t>
            </w:r>
          </w:p>
        </w:tc>
        <w:tc>
          <w:tcPr>
            <w:tcW w:w="2016" w:type="dxa"/>
            <w:shd w:val="clear" w:color="auto" w:fill="auto"/>
          </w:tcPr>
          <w:p w:rsidR="00BC00A6" w:rsidRDefault="002E068E" w:rsidP="00BC00A6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19 </w:t>
            </w:r>
          </w:p>
          <w:p w:rsidR="002E068E" w:rsidRPr="00BC00A6" w:rsidRDefault="002E068E" w:rsidP="00BC00A6">
            <w:pPr>
              <w:jc w:val="center"/>
              <w:rPr>
                <w:b/>
                <w:sz w:val="24"/>
              </w:rPr>
            </w:pPr>
            <w:r w:rsidRPr="00BC00A6">
              <w:rPr>
                <w:b/>
                <w:sz w:val="24"/>
              </w:rPr>
              <w:t>Bennie     Pretorius</w:t>
            </w:r>
          </w:p>
          <w:p w:rsidR="002E068E" w:rsidRPr="00F071BB" w:rsidRDefault="00BC00A6" w:rsidP="00B62170">
            <w:pPr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44450</wp:posOffset>
                  </wp:positionV>
                  <wp:extent cx="337185" cy="189230"/>
                  <wp:effectExtent l="0" t="0" r="5715" b="1270"/>
                  <wp:wrapTight wrapText="bothSides">
                    <wp:wrapPolygon edited="0">
                      <wp:start x="0" y="0"/>
                      <wp:lineTo x="0" y="17396"/>
                      <wp:lineTo x="6102" y="21745"/>
                      <wp:lineTo x="10983" y="21745"/>
                      <wp:lineTo x="21966" y="19570"/>
                      <wp:lineTo x="21966" y="13047"/>
                      <wp:lineTo x="17085" y="0"/>
                      <wp:lineTo x="0" y="0"/>
                    </wp:wrapPolygon>
                  </wp:wrapTight>
                  <wp:docPr id="15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7185" cy="18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shd w:val="clear" w:color="auto" w:fill="auto"/>
          </w:tcPr>
          <w:p w:rsidR="00D8555C" w:rsidRDefault="002E068E" w:rsidP="00B62170">
            <w:pPr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n-ZA" w:eastAsia="en-ZA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329565</wp:posOffset>
                  </wp:positionV>
                  <wp:extent cx="443865" cy="332105"/>
                  <wp:effectExtent l="19050" t="0" r="0" b="0"/>
                  <wp:wrapTight wrapText="bothSides">
                    <wp:wrapPolygon edited="0">
                      <wp:start x="6489" y="0"/>
                      <wp:lineTo x="-927" y="4956"/>
                      <wp:lineTo x="927" y="19824"/>
                      <wp:lineTo x="15760" y="19824"/>
                      <wp:lineTo x="15760" y="19824"/>
                      <wp:lineTo x="21322" y="9912"/>
                      <wp:lineTo x="21322" y="0"/>
                      <wp:lineTo x="10197" y="0"/>
                      <wp:lineTo x="6489" y="0"/>
                    </wp:wrapPolygon>
                  </wp:wrapTight>
                  <wp:docPr id="17" name="Picture 1" descr="C:\Users\ParysB\AppData\Local\Microsoft\Windows\Temporary Internet Files\Content.IE5\W07VYWSS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ysB\AppData\Local\Microsoft\Windows\Temporary Internet Files\Content.IE5\W07VYWSS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2"/>
              </w:rPr>
              <w:t xml:space="preserve">20  </w:t>
            </w:r>
          </w:p>
          <w:p w:rsidR="002E068E" w:rsidRDefault="002E068E" w:rsidP="00D8555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Magda Venter</w:t>
            </w:r>
          </w:p>
          <w:p w:rsidR="002E068E" w:rsidRPr="00F071BB" w:rsidRDefault="002E068E" w:rsidP="00B62170">
            <w:pPr>
              <w:rPr>
                <w:b/>
                <w:sz w:val="22"/>
              </w:rPr>
            </w:pPr>
          </w:p>
        </w:tc>
        <w:tc>
          <w:tcPr>
            <w:tcW w:w="2016" w:type="dxa"/>
            <w:shd w:val="clear" w:color="auto" w:fill="auto"/>
          </w:tcPr>
          <w:p w:rsidR="002E068E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  <w:p w:rsidR="00816B4B" w:rsidRPr="00F071BB" w:rsidRDefault="00816B4B" w:rsidP="00816B4B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Ouerkomitee Vergadering 17:30</w:t>
            </w:r>
          </w:p>
        </w:tc>
        <w:tc>
          <w:tcPr>
            <w:tcW w:w="2016" w:type="dxa"/>
            <w:shd w:val="clear" w:color="auto" w:fill="auto"/>
          </w:tcPr>
          <w:p w:rsidR="002E068E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  <w:p w:rsidR="00060BF5" w:rsidRDefault="00060BF5" w:rsidP="00D8555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NSA Inligtings</w:t>
            </w:r>
            <w:r w:rsidR="00BC00A6">
              <w:rPr>
                <w:b/>
                <w:sz w:val="22"/>
              </w:rPr>
              <w:t xml:space="preserve">aand </w:t>
            </w:r>
          </w:p>
          <w:p w:rsidR="00BC00A6" w:rsidRPr="00060BF5" w:rsidRDefault="00BC00A6" w:rsidP="00D8555C">
            <w:pPr>
              <w:jc w:val="center"/>
              <w:rPr>
                <w:b/>
                <w:i/>
                <w:sz w:val="22"/>
              </w:rPr>
            </w:pPr>
            <w:r>
              <w:rPr>
                <w:b/>
                <w:sz w:val="22"/>
              </w:rPr>
              <w:t>18:00</w:t>
            </w:r>
          </w:p>
        </w:tc>
        <w:tc>
          <w:tcPr>
            <w:tcW w:w="2016" w:type="dxa"/>
            <w:shd w:val="clear" w:color="auto" w:fill="auto"/>
          </w:tcPr>
          <w:p w:rsidR="002E068E" w:rsidRPr="00F071BB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2016" w:type="dxa"/>
            <w:shd w:val="clear" w:color="auto" w:fill="auto"/>
          </w:tcPr>
          <w:p w:rsidR="002E068E" w:rsidRPr="00EF44B9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</w:tc>
      </w:tr>
      <w:tr w:rsidR="002E068E" w:rsidTr="002E068E">
        <w:trPr>
          <w:trHeight w:hRule="exact" w:val="1391"/>
        </w:trPr>
        <w:tc>
          <w:tcPr>
            <w:tcW w:w="2016" w:type="dxa"/>
            <w:shd w:val="clear" w:color="auto" w:fill="auto"/>
          </w:tcPr>
          <w:p w:rsidR="002E068E" w:rsidRPr="00F071BB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  <w:tc>
          <w:tcPr>
            <w:tcW w:w="2016" w:type="dxa"/>
            <w:shd w:val="clear" w:color="auto" w:fill="auto"/>
          </w:tcPr>
          <w:p w:rsidR="002E068E" w:rsidRPr="00F071BB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</w:tc>
        <w:tc>
          <w:tcPr>
            <w:tcW w:w="2016" w:type="dxa"/>
            <w:shd w:val="clear" w:color="auto" w:fill="auto"/>
          </w:tcPr>
          <w:p w:rsidR="002E068E" w:rsidRPr="00F071BB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2016" w:type="dxa"/>
            <w:shd w:val="clear" w:color="auto" w:fill="auto"/>
          </w:tcPr>
          <w:p w:rsidR="002E068E" w:rsidRPr="00F071BB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2016" w:type="dxa"/>
            <w:shd w:val="clear" w:color="auto" w:fill="auto"/>
          </w:tcPr>
          <w:p w:rsidR="002E068E" w:rsidRPr="00F071BB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2016" w:type="dxa"/>
            <w:shd w:val="clear" w:color="auto" w:fill="auto"/>
          </w:tcPr>
          <w:p w:rsidR="002E068E" w:rsidRPr="00F071BB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2016" w:type="dxa"/>
            <w:shd w:val="clear" w:color="auto" w:fill="auto"/>
          </w:tcPr>
          <w:p w:rsidR="002E068E" w:rsidRPr="00EF44B9" w:rsidRDefault="002E068E" w:rsidP="00B6217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</w:tr>
    </w:tbl>
    <w:p w:rsidR="002E068E" w:rsidRDefault="002E068E" w:rsidP="00F071BB">
      <w:pPr>
        <w:jc w:val="center"/>
      </w:pPr>
    </w:p>
    <w:sectPr w:rsidR="002E068E" w:rsidSect="00921E17">
      <w:pgSz w:w="15840" w:h="12240" w:orient="landscape" w:code="1"/>
      <w:pgMar w:top="1440" w:right="1440" w:bottom="1440" w:left="1440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defaultTabStop w:val="720"/>
  <w:drawingGridHorizontalSpacing w:val="10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027B3"/>
    <w:rsid w:val="00052F21"/>
    <w:rsid w:val="00060BF5"/>
    <w:rsid w:val="000F11C3"/>
    <w:rsid w:val="00126144"/>
    <w:rsid w:val="00191028"/>
    <w:rsid w:val="001F24B8"/>
    <w:rsid w:val="00231A91"/>
    <w:rsid w:val="0029415C"/>
    <w:rsid w:val="002C1FE6"/>
    <w:rsid w:val="002D40CF"/>
    <w:rsid w:val="002E068E"/>
    <w:rsid w:val="002E517E"/>
    <w:rsid w:val="003B3C5D"/>
    <w:rsid w:val="00414625"/>
    <w:rsid w:val="00426278"/>
    <w:rsid w:val="00430E9D"/>
    <w:rsid w:val="00433A94"/>
    <w:rsid w:val="004503ED"/>
    <w:rsid w:val="0047138F"/>
    <w:rsid w:val="0048441D"/>
    <w:rsid w:val="004A516F"/>
    <w:rsid w:val="00570CF8"/>
    <w:rsid w:val="005B4A28"/>
    <w:rsid w:val="005D2E2F"/>
    <w:rsid w:val="005E299E"/>
    <w:rsid w:val="005F2F33"/>
    <w:rsid w:val="006238F4"/>
    <w:rsid w:val="006854ED"/>
    <w:rsid w:val="006C4A68"/>
    <w:rsid w:val="007753F6"/>
    <w:rsid w:val="007E3ABD"/>
    <w:rsid w:val="00816B4B"/>
    <w:rsid w:val="0086115D"/>
    <w:rsid w:val="008615A8"/>
    <w:rsid w:val="00921E17"/>
    <w:rsid w:val="00946607"/>
    <w:rsid w:val="009951E1"/>
    <w:rsid w:val="009B6AF9"/>
    <w:rsid w:val="009E3897"/>
    <w:rsid w:val="009F0A19"/>
    <w:rsid w:val="00A93DFD"/>
    <w:rsid w:val="00AB20B6"/>
    <w:rsid w:val="00AF0967"/>
    <w:rsid w:val="00B027B3"/>
    <w:rsid w:val="00B62170"/>
    <w:rsid w:val="00B66AA6"/>
    <w:rsid w:val="00BA18FD"/>
    <w:rsid w:val="00BC00A6"/>
    <w:rsid w:val="00C121E9"/>
    <w:rsid w:val="00C835DC"/>
    <w:rsid w:val="00CC1E27"/>
    <w:rsid w:val="00D53172"/>
    <w:rsid w:val="00D54EB0"/>
    <w:rsid w:val="00D66D1E"/>
    <w:rsid w:val="00D8254E"/>
    <w:rsid w:val="00D8555C"/>
    <w:rsid w:val="00DA7304"/>
    <w:rsid w:val="00DB03CD"/>
    <w:rsid w:val="00DC48E0"/>
    <w:rsid w:val="00DD48E8"/>
    <w:rsid w:val="00DD498B"/>
    <w:rsid w:val="00E07117"/>
    <w:rsid w:val="00E74A3D"/>
    <w:rsid w:val="00EB34B0"/>
    <w:rsid w:val="00EE5319"/>
    <w:rsid w:val="00EF44B9"/>
    <w:rsid w:val="00F071BB"/>
    <w:rsid w:val="00F45BB1"/>
    <w:rsid w:val="00F81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A91"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31A91"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31A91"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1A9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1A9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NoSpacing">
    <w:name w:val="No Spacing"/>
    <w:uiPriority w:val="1"/>
    <w:qFormat/>
    <w:rsid w:val="007753F6"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wm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5" Type="http://schemas.openxmlformats.org/officeDocument/2006/relationships/image" Target="media/image20.gif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wmf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rysB\AppData\Roaming\Microsoft\Templates\EdWorld_7DayCalendar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FE4D5E-AB87-41F0-B110-99BCB50EB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EdWorld_7DayCalendarGrid</Template>
  <TotalTime>3</TotalTime>
  <Pages>12</Pages>
  <Words>755</Words>
  <Characters>3591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ParysB</dc:creator>
  <cp:lastModifiedBy>Debbie</cp:lastModifiedBy>
  <cp:revision>2</cp:revision>
  <cp:lastPrinted>2014-12-04T13:23:00Z</cp:lastPrinted>
  <dcterms:created xsi:type="dcterms:W3CDTF">2015-02-05T09:42:00Z</dcterms:created>
  <dcterms:modified xsi:type="dcterms:W3CDTF">2015-02-05T09:42:00Z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